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AC4993" w14:textId="3B06853A" w:rsidR="6C6809C6" w:rsidRPr="008F33DF" w:rsidRDefault="00827C56" w:rsidP="52377EB8">
      <w:pPr>
        <w:rPr>
          <w:rFonts w:ascii="Arial" w:eastAsia="Arial" w:hAnsi="Arial" w:cs="Arial"/>
          <w:b/>
          <w:bCs/>
          <w:sz w:val="22"/>
          <w:szCs w:val="22"/>
        </w:rPr>
      </w:pPr>
      <w:r w:rsidRPr="008F33DF">
        <w:rPr>
          <w:rFonts w:ascii="Arial" w:eastAsia="Arial" w:hAnsi="Arial" w:cs="Arial"/>
          <w:b/>
          <w:bCs/>
          <w:sz w:val="22"/>
          <w:szCs w:val="22"/>
        </w:rPr>
        <w:t>Supplementa</w:t>
      </w:r>
      <w:r w:rsidR="00491116" w:rsidRPr="008F33DF">
        <w:rPr>
          <w:rFonts w:ascii="Arial" w:eastAsia="Arial" w:hAnsi="Arial" w:cs="Arial"/>
          <w:b/>
          <w:bCs/>
          <w:sz w:val="22"/>
          <w:szCs w:val="22"/>
        </w:rPr>
        <w:t>l</w:t>
      </w:r>
      <w:r w:rsidRPr="008F33DF">
        <w:rPr>
          <w:rFonts w:ascii="Arial" w:eastAsia="Arial" w:hAnsi="Arial" w:cs="Arial"/>
          <w:b/>
          <w:bCs/>
          <w:sz w:val="22"/>
          <w:szCs w:val="22"/>
        </w:rPr>
        <w:t xml:space="preserve"> Tables </w:t>
      </w:r>
    </w:p>
    <w:p w14:paraId="52123E4E" w14:textId="5225DA05" w:rsidR="52377EB8" w:rsidRPr="008F33DF" w:rsidRDefault="52377EB8" w:rsidP="52377EB8">
      <w:pPr>
        <w:rPr>
          <w:rFonts w:ascii="Arial" w:eastAsia="Arial" w:hAnsi="Arial" w:cs="Arial"/>
          <w:sz w:val="22"/>
          <w:szCs w:val="22"/>
        </w:rPr>
      </w:pPr>
    </w:p>
    <w:p w14:paraId="7B9137FE" w14:textId="4E410668" w:rsidR="0049747C" w:rsidRPr="008F33DF" w:rsidRDefault="00491116" w:rsidP="0049747C">
      <w:pPr>
        <w:spacing w:line="480" w:lineRule="auto"/>
        <w:rPr>
          <w:rFonts w:ascii="Arial" w:eastAsia="Arial" w:hAnsi="Arial" w:cs="Arial"/>
          <w:sz w:val="22"/>
          <w:szCs w:val="22"/>
        </w:rPr>
      </w:pPr>
      <w:r w:rsidRPr="008F33DF">
        <w:rPr>
          <w:rFonts w:ascii="Arial" w:eastAsia="Arial" w:hAnsi="Arial" w:cs="Arial"/>
          <w:b/>
          <w:bCs/>
          <w:sz w:val="22"/>
          <w:szCs w:val="22"/>
        </w:rPr>
        <w:t>Supplemental T</w:t>
      </w:r>
      <w:r w:rsidR="0049747C" w:rsidRPr="008F33DF">
        <w:rPr>
          <w:rFonts w:ascii="Arial" w:eastAsia="Arial" w:hAnsi="Arial" w:cs="Arial"/>
          <w:b/>
          <w:bCs/>
          <w:sz w:val="22"/>
          <w:szCs w:val="22"/>
        </w:rPr>
        <w:t xml:space="preserve">able </w:t>
      </w:r>
      <w:r w:rsidR="00BB0994" w:rsidRPr="008F33DF">
        <w:rPr>
          <w:rFonts w:ascii="Arial" w:eastAsia="Arial" w:hAnsi="Arial" w:cs="Arial"/>
          <w:b/>
          <w:bCs/>
          <w:sz w:val="22"/>
          <w:szCs w:val="22"/>
        </w:rPr>
        <w:t>S1</w:t>
      </w:r>
      <w:r w:rsidR="0049747C" w:rsidRPr="008F33DF">
        <w:rPr>
          <w:rFonts w:ascii="Arial" w:eastAsia="Arial" w:hAnsi="Arial" w:cs="Arial"/>
          <w:b/>
          <w:bCs/>
          <w:sz w:val="22"/>
          <w:szCs w:val="22"/>
        </w:rPr>
        <w:t xml:space="preserve">: </w:t>
      </w:r>
      <w:r w:rsidR="00083E0A" w:rsidRPr="008F33DF">
        <w:rPr>
          <w:rFonts w:ascii="Arial" w:eastAsia="Arial" w:hAnsi="Arial" w:cs="Arial"/>
          <w:sz w:val="22"/>
          <w:szCs w:val="22"/>
        </w:rPr>
        <w:t>Long-read genome sequencing q</w:t>
      </w:r>
      <w:r w:rsidR="3D83E6F3" w:rsidRPr="008F33DF">
        <w:rPr>
          <w:rFonts w:ascii="Arial" w:eastAsia="Arial" w:hAnsi="Arial" w:cs="Arial"/>
          <w:sz w:val="22"/>
          <w:szCs w:val="22"/>
        </w:rPr>
        <w:t>uality</w:t>
      </w:r>
      <w:r w:rsidR="0049747C" w:rsidRPr="008F33DF">
        <w:rPr>
          <w:rFonts w:ascii="Arial" w:eastAsia="Arial" w:hAnsi="Arial" w:cs="Arial"/>
          <w:sz w:val="22"/>
          <w:szCs w:val="22"/>
        </w:rPr>
        <w:t xml:space="preserve"> metrics</w:t>
      </w:r>
      <w:r w:rsidR="00FC3158" w:rsidRPr="008F33DF">
        <w:rPr>
          <w:rFonts w:ascii="Arial" w:eastAsia="Arial" w:hAnsi="Arial" w:cs="Arial"/>
          <w:sz w:val="22"/>
          <w:szCs w:val="22"/>
        </w:rPr>
        <w:t>.</w:t>
      </w:r>
    </w:p>
    <w:tbl>
      <w:tblPr>
        <w:tblW w:w="95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698"/>
        <w:gridCol w:w="2084"/>
        <w:gridCol w:w="2843"/>
        <w:gridCol w:w="2910"/>
      </w:tblGrid>
      <w:tr w:rsidR="003331B5" w:rsidRPr="008F33DF" w14:paraId="5ECEE7C4" w14:textId="4D2B73DE" w:rsidTr="710BC31B">
        <w:trPr>
          <w:trHeight w:val="6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1DFAC5" w14:textId="77777777" w:rsidR="003331B5" w:rsidRPr="008F33DF" w:rsidRDefault="003331B5" w:rsidP="0066175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Sample ID 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2A15D5" w14:textId="77777777" w:rsidR="003331B5" w:rsidRPr="008F33DF" w:rsidRDefault="003331B5" w:rsidP="0066175D">
            <w:pPr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Mean coverage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94640C" w14:textId="63E7CB4E" w:rsidR="003331B5" w:rsidRPr="008F33DF" w:rsidRDefault="003331B5" w:rsidP="0066175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Mean read length (bp)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08DAC7" w14:textId="5C4056D2" w:rsidR="003331B5" w:rsidRPr="008F33DF" w:rsidRDefault="2DD31B22" w:rsidP="003331B5">
            <w:pPr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Sequencing Yield (Gb)</w:t>
            </w:r>
          </w:p>
        </w:tc>
      </w:tr>
      <w:tr w:rsidR="003331B5" w:rsidRPr="008F33DF" w14:paraId="174A2290" w14:textId="6709920B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9E2803" w14:textId="133F529D" w:rsidR="003331B5" w:rsidRPr="008F33DF" w:rsidRDefault="003331B5" w:rsidP="0066175D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71E4D0" w14:textId="07E74515" w:rsidR="003331B5" w:rsidRPr="008F33DF" w:rsidRDefault="003331B5" w:rsidP="0066175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26.5 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63E4B7" w14:textId="77777777" w:rsidR="003331B5" w:rsidRPr="008F33DF" w:rsidRDefault="003331B5" w:rsidP="0066175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12,307</w:t>
            </w: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34A6FB" w14:textId="0A3E16F1" w:rsidR="003331B5" w:rsidRPr="008F33DF" w:rsidRDefault="14F08674" w:rsidP="0066175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82</w:t>
            </w:r>
          </w:p>
        </w:tc>
      </w:tr>
      <w:tr w:rsidR="003331B5" w:rsidRPr="008F33DF" w14:paraId="70C7543B" w14:textId="523DDB9A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1CBF3D" w14:textId="2EF2EB0B" w:rsidR="003331B5" w:rsidRPr="008F33DF" w:rsidRDefault="003331B5" w:rsidP="0066175D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P2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E1413A" w14:textId="6D0B9F48" w:rsidR="003331B5" w:rsidRPr="008F33DF" w:rsidRDefault="003331B5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31.7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904582" w14:textId="77777777" w:rsidR="003331B5" w:rsidRPr="008F33DF" w:rsidRDefault="003331B5" w:rsidP="0066175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14,896</w:t>
            </w: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E7CB6" w14:textId="000D4304" w:rsidR="003331B5" w:rsidRPr="008F33DF" w:rsidRDefault="330FF3E1" w:rsidP="0066175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98</w:t>
            </w:r>
          </w:p>
        </w:tc>
      </w:tr>
      <w:tr w:rsidR="003331B5" w:rsidRPr="008F33DF" w14:paraId="26473FC2" w14:textId="3CA16353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F74AA1" w14:textId="3EFEE2E9" w:rsidR="003331B5" w:rsidRPr="008F33DF" w:rsidRDefault="003331B5" w:rsidP="0066175D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P3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F6CB3F" w14:textId="3D9ABDC5" w:rsidR="003331B5" w:rsidRPr="008F33DF" w:rsidRDefault="003331B5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27.5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DFF1AD" w14:textId="75E9E0D3" w:rsidR="003331B5" w:rsidRPr="008F33DF" w:rsidRDefault="003331B5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12,563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6C366F" w14:textId="177D196D" w:rsidR="003331B5" w:rsidRPr="008F33DF" w:rsidRDefault="362245FD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85</w:t>
            </w:r>
          </w:p>
        </w:tc>
      </w:tr>
      <w:tr w:rsidR="003331B5" w:rsidRPr="008F33DF" w14:paraId="7E1BA93B" w14:textId="3FD3C068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65BB03" w14:textId="662F1D35" w:rsidR="003331B5" w:rsidRPr="008F33DF" w:rsidRDefault="003331B5" w:rsidP="0066175D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P4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C42B25" w14:textId="16C7C3FB" w:rsidR="003331B5" w:rsidRPr="008F33DF" w:rsidRDefault="003331B5" w:rsidP="0066175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21.2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B8081B" w14:textId="77777777" w:rsidR="003331B5" w:rsidRPr="008F33DF" w:rsidRDefault="003331B5" w:rsidP="0066175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11,233</w:t>
            </w: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891F49" w14:textId="697691BE" w:rsidR="003331B5" w:rsidRPr="008F33DF" w:rsidRDefault="70EF352B" w:rsidP="0066175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66</w:t>
            </w:r>
          </w:p>
        </w:tc>
      </w:tr>
      <w:tr w:rsidR="003331B5" w:rsidRPr="008F33DF" w14:paraId="472C1FE4" w14:textId="08201582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3829D5" w14:textId="6413C43E" w:rsidR="003331B5" w:rsidRPr="008F33DF" w:rsidRDefault="003331B5" w:rsidP="0066175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P5 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A98B59" w14:textId="4693CC03" w:rsidR="003331B5" w:rsidRPr="008F33DF" w:rsidRDefault="003331B5" w:rsidP="0066175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22.7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53AD4D" w14:textId="4D2432B9" w:rsidR="003331B5" w:rsidRPr="008F33DF" w:rsidRDefault="003331B5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9,567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E5C211" w14:textId="07C195DC" w:rsidR="003331B5" w:rsidRPr="008F33DF" w:rsidRDefault="28049682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70</w:t>
            </w:r>
          </w:p>
        </w:tc>
      </w:tr>
      <w:tr w:rsidR="003331B5" w:rsidRPr="008F33DF" w14:paraId="0B64FF13" w14:textId="4309E54A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D03B28" w14:textId="6050E6ED" w:rsidR="003331B5" w:rsidRPr="008F33DF" w:rsidRDefault="003331B5" w:rsidP="0066175D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P6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7A3265" w14:textId="640FC575" w:rsidR="003331B5" w:rsidRPr="008F33DF" w:rsidRDefault="003331B5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19.9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EBFD66" w14:textId="73A20633" w:rsidR="003331B5" w:rsidRPr="008F33DF" w:rsidRDefault="003331B5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8,343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AE0F5D" w14:textId="751265D8" w:rsidR="003331B5" w:rsidRPr="008F33DF" w:rsidRDefault="5FFC649E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62</w:t>
            </w:r>
          </w:p>
        </w:tc>
      </w:tr>
      <w:tr w:rsidR="003331B5" w:rsidRPr="008F33DF" w14:paraId="7EE32A98" w14:textId="54618A68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9A3C01" w14:textId="6B98A7F8" w:rsidR="003331B5" w:rsidRPr="008F33DF" w:rsidRDefault="003331B5" w:rsidP="0066175D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P7.1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FCC81F" w14:textId="6E95DF1D" w:rsidR="003331B5" w:rsidRPr="008F33DF" w:rsidRDefault="003331B5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31.7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960FA7" w14:textId="77777777" w:rsidR="003331B5" w:rsidRPr="008F33DF" w:rsidRDefault="003331B5" w:rsidP="0066175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14,265</w:t>
            </w: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079238" w14:textId="22D1861B" w:rsidR="003331B5" w:rsidRPr="008F33DF" w:rsidRDefault="3C88DC61" w:rsidP="0066175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98</w:t>
            </w:r>
          </w:p>
        </w:tc>
      </w:tr>
      <w:tr w:rsidR="003331B5" w:rsidRPr="008F33DF" w14:paraId="6CBC524D" w14:textId="0586CD55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E5FA82" w14:textId="65A039FA" w:rsidR="003331B5" w:rsidRPr="008F33DF" w:rsidRDefault="003331B5" w:rsidP="0066175D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P7.2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C83FA4" w14:textId="44B2B599" w:rsidR="003331B5" w:rsidRPr="008F33DF" w:rsidRDefault="003331B5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25.2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3E5E81" w14:textId="30161DC1" w:rsidR="003331B5" w:rsidRPr="008F33DF" w:rsidRDefault="003331B5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12,277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7FE576" w14:textId="5863D5C6" w:rsidR="003331B5" w:rsidRPr="008F33DF" w:rsidRDefault="1BEB1228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78</w:t>
            </w:r>
          </w:p>
        </w:tc>
      </w:tr>
      <w:tr w:rsidR="003331B5" w:rsidRPr="008F33DF" w14:paraId="288EF5D8" w14:textId="507C97D5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AE5334" w14:textId="2939A738" w:rsidR="003331B5" w:rsidRPr="008F33DF" w:rsidRDefault="003331B5" w:rsidP="0066175D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P7.3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BAB5B4" w14:textId="360C1D54" w:rsidR="003331B5" w:rsidRPr="008F33DF" w:rsidRDefault="003331B5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25.2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D97CA0" w14:textId="77777777" w:rsidR="003331B5" w:rsidRPr="008F33DF" w:rsidRDefault="003331B5" w:rsidP="0066175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12,284</w:t>
            </w: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D9AFCD" w14:textId="0339EC32" w:rsidR="003331B5" w:rsidRPr="008F33DF" w:rsidRDefault="4EB0FF68" w:rsidP="0066175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78</w:t>
            </w:r>
          </w:p>
        </w:tc>
      </w:tr>
      <w:tr w:rsidR="003331B5" w:rsidRPr="008F33DF" w14:paraId="6E37804C" w14:textId="69C246F1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7A32B8" w14:textId="7AA03133" w:rsidR="003331B5" w:rsidRPr="008F33DF" w:rsidRDefault="003331B5" w:rsidP="0066175D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P8.1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F868C0" w14:textId="22EFB9FF" w:rsidR="003331B5" w:rsidRPr="008F33DF" w:rsidRDefault="003331B5" w:rsidP="0066175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32.1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D77886" w14:textId="2F8D5A0B" w:rsidR="003331B5" w:rsidRPr="008F33DF" w:rsidRDefault="003331B5" w:rsidP="0066175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  <w:t>15,104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28811D" w14:textId="778535E1" w:rsidR="003331B5" w:rsidRPr="008F33DF" w:rsidRDefault="7A54A9B2" w:rsidP="0066175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  <w:t>99</w:t>
            </w:r>
          </w:p>
        </w:tc>
      </w:tr>
      <w:tr w:rsidR="003331B5" w:rsidRPr="008F33DF" w14:paraId="46093A8B" w14:textId="3CE541A7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41D8B8" w14:textId="272A537F" w:rsidR="003331B5" w:rsidRPr="008F33DF" w:rsidRDefault="003331B5" w:rsidP="0066175D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P8.2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240774" w14:textId="6F09F69A" w:rsidR="003331B5" w:rsidRPr="008F33DF" w:rsidRDefault="003331B5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31.0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3EA33D" w14:textId="0634F015" w:rsidR="003331B5" w:rsidRPr="008F33DF" w:rsidRDefault="003331B5" w:rsidP="0066175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17,612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477BD" w14:textId="0B425DCC" w:rsidR="003331B5" w:rsidRPr="008F33DF" w:rsidRDefault="6A719117" w:rsidP="0066175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96</w:t>
            </w:r>
          </w:p>
        </w:tc>
      </w:tr>
      <w:tr w:rsidR="003331B5" w:rsidRPr="008F33DF" w14:paraId="7ECDC95E" w14:textId="2ED31F87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A3C6F9" w14:textId="029C9151" w:rsidR="003331B5" w:rsidRPr="008F33DF" w:rsidRDefault="003331B5" w:rsidP="0066175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P9 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1510E1" w14:textId="43755DD5" w:rsidR="003331B5" w:rsidRPr="008F33DF" w:rsidRDefault="003331B5" w:rsidP="1846192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27.5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355A16" w14:textId="77777777" w:rsidR="003331B5" w:rsidRPr="008F33DF" w:rsidRDefault="003331B5" w:rsidP="0066175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13,285</w:t>
            </w: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6D4C6A" w14:textId="43EE9699" w:rsidR="003331B5" w:rsidRPr="008F33DF" w:rsidRDefault="25718449" w:rsidP="0066175D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86</w:t>
            </w:r>
          </w:p>
        </w:tc>
      </w:tr>
      <w:tr w:rsidR="003331B5" w:rsidRPr="008F33DF" w14:paraId="70CBD25D" w14:textId="17A573DD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8D910E" w14:textId="4A0A2BFB" w:rsidR="003331B5" w:rsidRPr="008F33DF" w:rsidRDefault="003331B5" w:rsidP="009741B4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P10 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028BC4" w14:textId="789CA0DE" w:rsidR="003331B5" w:rsidRPr="008F33DF" w:rsidRDefault="003331B5" w:rsidP="009741B4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20.1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8DB90" w14:textId="677F20B6" w:rsidR="003331B5" w:rsidRPr="008F33DF" w:rsidRDefault="003331B5" w:rsidP="009741B4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9,849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5AAEA4" w14:textId="203C1E23" w:rsidR="003331B5" w:rsidRPr="008F33DF" w:rsidRDefault="056AC823" w:rsidP="009741B4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63</w:t>
            </w:r>
          </w:p>
        </w:tc>
      </w:tr>
      <w:tr w:rsidR="4DCF6310" w:rsidRPr="008F33DF" w14:paraId="4D12A53C" w14:textId="77777777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261E47" w14:textId="50D06793" w:rsidR="6584B830" w:rsidRPr="008F33DF" w:rsidRDefault="6584B830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P11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08BE0" w14:textId="6E2C0F07" w:rsidR="4DD3274E" w:rsidRPr="008F33DF" w:rsidRDefault="4DD3274E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27.4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F4D3A6" w14:textId="42041346" w:rsidR="7D78DC3C" w:rsidRPr="008F33DF" w:rsidRDefault="7D78DC3C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15,716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90C6C8" w14:textId="39371CB0" w:rsidR="7D78DC3C" w:rsidRPr="008F33DF" w:rsidRDefault="7D78DC3C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90</w:t>
            </w:r>
          </w:p>
        </w:tc>
      </w:tr>
      <w:tr w:rsidR="4DCF6310" w:rsidRPr="008F33DF" w14:paraId="274F708E" w14:textId="77777777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11D8AC" w14:textId="2C41A6D3" w:rsidR="6584B830" w:rsidRPr="008F33DF" w:rsidRDefault="6584B830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P12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C48B70" w14:textId="50350567" w:rsidR="37AD6832" w:rsidRPr="008F33DF" w:rsidRDefault="37AD683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24.9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5CDF39" w14:textId="152D0B96" w:rsidR="0618A67A" w:rsidRPr="008F33DF" w:rsidRDefault="0618A67A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18,810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A3916B" w14:textId="184D566A" w:rsidR="0618A67A" w:rsidRPr="008F33DF" w:rsidRDefault="0618A67A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84</w:t>
            </w:r>
          </w:p>
        </w:tc>
      </w:tr>
      <w:tr w:rsidR="4DCF6310" w:rsidRPr="008F33DF" w14:paraId="7AB87360" w14:textId="77777777" w:rsidTr="710BC31B">
        <w:trPr>
          <w:trHeight w:val="300"/>
        </w:trPr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29DD6C" w14:textId="5B60ED86" w:rsidR="6584B830" w:rsidRPr="008F33DF" w:rsidRDefault="6584B830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P13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8DAAE2" w14:textId="29F92942" w:rsidR="4DC9C9A8" w:rsidRPr="008F33DF" w:rsidRDefault="4DC9C9A8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35.5</w:t>
            </w:r>
          </w:p>
        </w:tc>
        <w:tc>
          <w:tcPr>
            <w:tcW w:w="2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DF0692" w14:textId="00D5E3BB" w:rsidR="3C1DC16E" w:rsidRPr="008F33DF" w:rsidRDefault="2F15C5C6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17</w:t>
            </w:r>
            <w:r w:rsidR="7D2B23ED"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,</w:t>
            </w: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940</w:t>
            </w:r>
          </w:p>
        </w:tc>
        <w:tc>
          <w:tcPr>
            <w:tcW w:w="2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4ED0B3" w14:textId="1AC87AE7" w:rsidR="3C1DC16E" w:rsidRPr="008F33DF" w:rsidRDefault="3C1DC16E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119</w:t>
            </w:r>
          </w:p>
        </w:tc>
      </w:tr>
    </w:tbl>
    <w:p w14:paraId="215328C9" w14:textId="77777777" w:rsidR="0049747C" w:rsidRPr="008F33DF" w:rsidRDefault="0049747C" w:rsidP="17F99BA2">
      <w:pP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4FB66235" w14:textId="478DB853" w:rsidR="0066175D" w:rsidRPr="008F33DF" w:rsidRDefault="003331B5" w:rsidP="17F99BA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008F33DF">
        <w:rPr>
          <w:rFonts w:ascii="Arial" w:eastAsia="Arial" w:hAnsi="Arial" w:cs="Arial"/>
          <w:color w:val="000000" w:themeColor="text1"/>
          <w:sz w:val="22"/>
          <w:szCs w:val="22"/>
        </w:rPr>
        <w:t>Bp, base pairs; Gb, giga bases</w:t>
      </w:r>
    </w:p>
    <w:p w14:paraId="61DA2090" w14:textId="77777777" w:rsidR="0066175D" w:rsidRPr="006B33A0" w:rsidRDefault="0066175D" w:rsidP="17F99BA2">
      <w:pPr>
        <w:rPr>
          <w:rFonts w:ascii="Arial" w:eastAsia="Arial" w:hAnsi="Arial" w:cs="Arial"/>
          <w:b/>
          <w:bCs/>
          <w:color w:val="000000" w:themeColor="text1"/>
        </w:rPr>
      </w:pPr>
    </w:p>
    <w:p w14:paraId="526F6CF5" w14:textId="77777777" w:rsidR="0066175D" w:rsidRPr="006B33A0" w:rsidRDefault="0066175D" w:rsidP="17F99BA2">
      <w:pPr>
        <w:rPr>
          <w:rFonts w:ascii="Arial" w:eastAsia="Arial" w:hAnsi="Arial" w:cs="Arial"/>
          <w:b/>
          <w:bCs/>
          <w:color w:val="000000" w:themeColor="text1"/>
        </w:rPr>
      </w:pPr>
    </w:p>
    <w:p w14:paraId="0063FB79" w14:textId="77777777" w:rsidR="00F80C5C" w:rsidRDefault="00F80C5C">
      <w:pPr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br w:type="page"/>
      </w:r>
    </w:p>
    <w:p w14:paraId="79CC0422" w14:textId="36282A5B" w:rsidR="006B33A0" w:rsidRPr="008F33DF" w:rsidRDefault="00491116" w:rsidP="17F99BA2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008F33D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lastRenderedPageBreak/>
        <w:t>Supplemental T</w:t>
      </w:r>
      <w:r w:rsidR="00CC3687" w:rsidRPr="008F33D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able S</w:t>
      </w:r>
      <w:r w:rsidR="495AA3BE" w:rsidRPr="008F33D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2</w:t>
      </w:r>
      <w:r w:rsidR="54B2662E" w:rsidRPr="008F33D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: </w:t>
      </w:r>
      <w:r w:rsidR="54B2662E" w:rsidRPr="008F33DF">
        <w:rPr>
          <w:rFonts w:ascii="Arial" w:eastAsia="Arial" w:hAnsi="Arial" w:cs="Arial"/>
          <w:color w:val="000000" w:themeColor="text1"/>
          <w:sz w:val="22"/>
          <w:szCs w:val="22"/>
        </w:rPr>
        <w:t>De novo assembly quality metrics</w:t>
      </w:r>
      <w:r w:rsidR="00FC3158" w:rsidRPr="008F33DF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45C749DF" w14:textId="77777777" w:rsidR="006B33A0" w:rsidRPr="008F33DF" w:rsidRDefault="006B33A0" w:rsidP="17F99BA2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12821" w:type="dxa"/>
        <w:jc w:val="center"/>
        <w:tblLook w:val="04A0" w:firstRow="1" w:lastRow="0" w:firstColumn="1" w:lastColumn="0" w:noHBand="0" w:noVBand="1"/>
      </w:tblPr>
      <w:tblGrid>
        <w:gridCol w:w="1644"/>
        <w:gridCol w:w="1616"/>
        <w:gridCol w:w="2230"/>
        <w:gridCol w:w="1418"/>
        <w:gridCol w:w="1729"/>
        <w:gridCol w:w="1843"/>
        <w:gridCol w:w="1177"/>
        <w:gridCol w:w="1164"/>
      </w:tblGrid>
      <w:tr w:rsidR="00CA7452" w:rsidRPr="008F33DF" w14:paraId="19D125D0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E814F9" w14:textId="77777777" w:rsidR="00CA7452" w:rsidRPr="008F33DF" w:rsidRDefault="00CA7452" w:rsidP="00F07A55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Assembly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796EAB" w14:textId="77777777" w:rsidR="00CA7452" w:rsidRPr="008F33DF" w:rsidRDefault="00CA7452" w:rsidP="00F07A55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Contigs (n)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978AA2" w14:textId="77777777" w:rsidR="00CA7452" w:rsidRPr="008F33DF" w:rsidRDefault="00CA7452" w:rsidP="00F07A55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Total length (bp)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AE5413" w14:textId="77777777" w:rsidR="00CA7452" w:rsidRPr="008F33DF" w:rsidRDefault="00CA7452" w:rsidP="00F07A55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N50 (bp)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DC33F9" w14:textId="77777777" w:rsidR="00CA7452" w:rsidRPr="008F33DF" w:rsidRDefault="00CA7452" w:rsidP="00F07A55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Genome Fraction (%)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C28D7C" w14:textId="51768A14" w:rsidR="00CA7452" w:rsidRPr="008F33DF" w:rsidRDefault="00CA7452" w:rsidP="00F07A55">
            <w:pPr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Small variants (n)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BA8018" w14:textId="77777777" w:rsidR="00CA7452" w:rsidRPr="008F33DF" w:rsidRDefault="00CA7452" w:rsidP="00F07A55">
            <w:pPr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SVs (n)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0F06B6" w14:textId="4C5EA676" w:rsidR="00CA7452" w:rsidRPr="008F33DF" w:rsidRDefault="00CA7452" w:rsidP="52377EB8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Indels</w:t>
            </w:r>
          </w:p>
        </w:tc>
      </w:tr>
      <w:tr w:rsidR="00CA7452" w:rsidRPr="008F33DF" w14:paraId="4BE56202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A4682B" w14:textId="6464959E" w:rsidR="00CA7452" w:rsidRPr="008F33DF" w:rsidRDefault="00CA7452" w:rsidP="00F07A55">
            <w:pPr>
              <w:spacing w:line="259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3CF7A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952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F5F785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3011730018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257D15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27656118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3C91AE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97.294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358AD4" w14:textId="74525669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3573451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88E5D2" w14:textId="4F45F76B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34337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422ECD" w14:textId="3E25C432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706786</w:t>
            </w:r>
          </w:p>
        </w:tc>
      </w:tr>
      <w:tr w:rsidR="00CA7452" w:rsidRPr="008F33DF" w14:paraId="1D2EB9A9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EDD3D3" w14:textId="3DA8DB29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E40B1C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809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8B19A0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3020289601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62CA8C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27627387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0111E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97.003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AA8E1A" w14:textId="6AD07A98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3579905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6DB6E9A8" w14:textId="359A94C9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11666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61C776" w14:textId="620BE0E5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703549</w:t>
            </w:r>
          </w:p>
        </w:tc>
      </w:tr>
      <w:tr w:rsidR="00CA7452" w:rsidRPr="008F33DF" w14:paraId="1B1B00B0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9543F7" w14:textId="0E3A5861" w:rsidR="00CA7452" w:rsidRPr="008F33DF" w:rsidRDefault="00CA7452" w:rsidP="00F07A55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5D1DB8" w14:textId="355DA2DE" w:rsidR="00CA7452" w:rsidRPr="008F33DF" w:rsidRDefault="00CA7452" w:rsidP="00F07A55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497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DC74DA" w14:textId="6BFC356F" w:rsidR="00CA7452" w:rsidRPr="008F33DF" w:rsidRDefault="00CA7452" w:rsidP="00F07A55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3055351291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32605A" w14:textId="1D8579F4" w:rsidR="00CA7452" w:rsidRPr="008F33DF" w:rsidRDefault="00CA7452" w:rsidP="00F07A55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39172056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C4DB65" w14:textId="33937FC7" w:rsidR="00CA7452" w:rsidRPr="008F33DF" w:rsidRDefault="00CA7452" w:rsidP="00F07A55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97.545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183BE8" w14:textId="1FB1293B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3602598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4765D9" w14:textId="50751212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33737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3BE543" w14:textId="16BF1F8D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707649</w:t>
            </w:r>
          </w:p>
        </w:tc>
      </w:tr>
      <w:tr w:rsidR="00CA7452" w:rsidRPr="008F33DF" w14:paraId="12C3E03C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F62505" w14:textId="513DD8B0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P2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F71CC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528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18417B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3049271102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94EC44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53162323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38CBB7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97.431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AC9978" w14:textId="03CB057D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3625230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CA5FA3" w14:textId="00FA8A2C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35135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25C912" w14:textId="1E931A4F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713293</w:t>
            </w:r>
          </w:p>
        </w:tc>
      </w:tr>
      <w:tr w:rsidR="00CA7452" w:rsidRPr="008F33DF" w14:paraId="5FE8023D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7E268C" w14:textId="08D3C95B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P2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99D760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607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E843C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3022576100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7D3B8D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30089741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627FA5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97.345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91A3D1" w14:textId="71FD5568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3639562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0097F03D" w14:textId="4507989C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13701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D61ED0" w14:textId="310F1323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716270</w:t>
            </w:r>
          </w:p>
        </w:tc>
      </w:tr>
      <w:tr w:rsidR="00CA7452" w:rsidRPr="008F33DF" w14:paraId="08EA7452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AAD333" w14:textId="5FBE7A4A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P2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75263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373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46F765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3077093992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8DD67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55656714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69D8AB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97.596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8974FF" w14:textId="34FC6C4E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3665279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C0AE45" w14:textId="1790F37F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34006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D3E2F2" w14:textId="495C6C57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718203</w:t>
            </w:r>
          </w:p>
        </w:tc>
      </w:tr>
      <w:tr w:rsidR="00CA7452" w:rsidRPr="008F33DF" w14:paraId="5F1D0B18" w14:textId="77777777" w:rsidTr="00CA7452">
        <w:trPr>
          <w:trHeight w:val="330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7D2CCE" w14:textId="61D991BD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P3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2CAB75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805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BA926E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2968923625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904127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38003410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20620A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95.147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E21FAD" w14:textId="5C6FFFCC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3629122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1E7063" w14:textId="6748FE01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35288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97DCD0" w14:textId="0DD7AB38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714993</w:t>
            </w:r>
          </w:p>
        </w:tc>
      </w:tr>
      <w:tr w:rsidR="00CA7452" w:rsidRPr="008F33DF" w14:paraId="51AA5585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3F7EF8" w14:textId="62CD2F19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P3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F6D57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683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6853A8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2955832984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5E1F8F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26901484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ED8E63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94.768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B78239" w14:textId="14C244C4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3608950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65824552" w14:textId="76698A04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14089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BC0F72" w14:textId="5E9F916B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709099</w:t>
            </w:r>
          </w:p>
        </w:tc>
      </w:tr>
      <w:tr w:rsidR="00CA7452" w:rsidRPr="008F33DF" w14:paraId="7B0D55A4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9FBD64" w14:textId="059BCFC0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P3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31524A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470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2E93C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3070113002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E7602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57555714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5FA5FC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97.867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85B6DA" w14:textId="7BBED458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3727047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1043FF" w14:textId="19018608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32916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4F37AE" w14:textId="30D7A216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732983</w:t>
            </w:r>
          </w:p>
        </w:tc>
      </w:tr>
      <w:tr w:rsidR="00CA7452" w:rsidRPr="008F33DF" w14:paraId="430ECA6A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9B63C5" w14:textId="1CA95816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P4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4F6BAF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2167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E300BA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3009507143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9FA57A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10032076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9C2538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96.786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658CB8" w14:textId="2031BD2D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3543724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541493" w14:textId="64A9ED8B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33,371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18E6BF" w14:textId="5CD82C35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723511</w:t>
            </w:r>
          </w:p>
        </w:tc>
      </w:tr>
      <w:tr w:rsidR="00CA7452" w:rsidRPr="008F33DF" w14:paraId="24325687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781C7A" w14:textId="4A0815CA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P4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E9313C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1870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12BE7D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2994360817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228645" w14:textId="728CA4BA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10443380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85DC2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96.707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6C8B26" w14:textId="0EE65F4D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3600158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3D55EB58" w14:textId="456C9A13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11455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DBF4DC" w14:textId="79F5D581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729278</w:t>
            </w:r>
          </w:p>
        </w:tc>
      </w:tr>
      <w:tr w:rsidR="00CA7452" w:rsidRPr="008F33DF" w14:paraId="65C3EF3E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2E3E6D" w14:textId="5BD4A96E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P4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1DBD15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990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EB8E2B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3061337924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B9E2AA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31471136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393B7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97.581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F9D626" w14:textId="6DB9015E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3649743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9C85C0" w14:textId="52E729CF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33158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94E91A" w14:textId="06378670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734887</w:t>
            </w:r>
          </w:p>
        </w:tc>
      </w:tr>
      <w:tr w:rsidR="00CA7452" w:rsidRPr="008F33DF" w14:paraId="210241B0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BDFBDC" w14:textId="5D6EAF8B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P5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73F4B3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1410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7F3F55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3021926484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AD8496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16791079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C426C4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97.001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89C998" w14:textId="497D6E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3564965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3508E6" w14:textId="3DE8BF62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33505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37C1B6" w14:textId="015272B2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710273</w:t>
            </w:r>
          </w:p>
        </w:tc>
      </w:tr>
      <w:tr w:rsidR="00CA7452" w:rsidRPr="008F33DF" w14:paraId="5BF890C2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9EC338" w14:textId="1F9366B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P5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B423B8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1442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CB24BC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3002452954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4D0070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10513426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168EBE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96.988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B3A0BC" w14:textId="2F51B655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3559703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6DB5367F" w14:textId="00D97C9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11743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FC3CE0" w14:textId="35CAA2A5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710897</w:t>
            </w:r>
          </w:p>
        </w:tc>
      </w:tr>
      <w:tr w:rsidR="00CA7452" w:rsidRPr="008F33DF" w14:paraId="20E49B99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D64E99" w14:textId="1E1AD054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P5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92218A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780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1DA2CB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3050115512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FB22A8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32705197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6D69DC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97.460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9FC1B7" w14:textId="009BAA7D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3621814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AB623D" w14:textId="58248DA0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33780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4EAE2E" w14:textId="5D458B6A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717110</w:t>
            </w:r>
          </w:p>
        </w:tc>
      </w:tr>
      <w:tr w:rsidR="00CA7452" w:rsidRPr="008F33DF" w14:paraId="040B015D" w14:textId="77777777" w:rsidTr="00CA7452">
        <w:trPr>
          <w:trHeight w:val="330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320376" w14:textId="2BBB92A9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P6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BBBFA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2891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B33D68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2990264780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47A84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5665656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0FB956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96.073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547BA2" w14:textId="7ED7B4DD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3589314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2EA822" w14:textId="1E1A5E72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33140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2C3C78" w14:textId="08C1640B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734226</w:t>
            </w:r>
          </w:p>
        </w:tc>
      </w:tr>
      <w:tr w:rsidR="00CA7452" w:rsidRPr="008F33DF" w14:paraId="13BD5983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400A0A" w14:textId="2FFFE343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P6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CDFB22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2786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283337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2894053352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41776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5660041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8EB3FD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93.124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D29B0B" w14:textId="5A4F234C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3516636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2F5CBCA2" w14:textId="5303F132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10247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2290C6" w14:textId="2CB0E600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718105</w:t>
            </w:r>
          </w:p>
        </w:tc>
      </w:tr>
      <w:tr w:rsidR="00CA7452" w:rsidRPr="008F33DF" w14:paraId="203FE0DD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1FB514" w14:textId="7A221782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P6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72ACD5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1092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5D6F26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3059225159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7DE3BD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20150227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96A8D2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97.822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D7CA9D" w14:textId="4D6A859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3667936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B40566" w14:textId="678B5691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32845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9E3A1B" w14:textId="66089593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746927</w:t>
            </w:r>
          </w:p>
        </w:tc>
      </w:tr>
      <w:tr w:rsidR="00CA7452" w:rsidRPr="008F33DF" w14:paraId="5DEA9173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A24AB6" w14:textId="5350B80C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P7.1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190C72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543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FF539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3038562420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35DFEF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44240849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DC89C6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97.376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655EB9" w14:textId="7216726D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3620569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10480C" w14:textId="273AA072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35664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253921" w14:textId="3DCF3ED0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708884</w:t>
            </w:r>
          </w:p>
        </w:tc>
      </w:tr>
      <w:tr w:rsidR="00CA7452" w:rsidRPr="008F33DF" w14:paraId="5B5FF92D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DADA26" w14:textId="399B9AC0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P7.1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EF9077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516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85E298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3037726858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52D85B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49152777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42ED8F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97.415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DA1A2C" w14:textId="702E9A70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3627346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02B45650" w14:textId="31C2E7A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14683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CDC398" w14:textId="0B758BC7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709222</w:t>
            </w:r>
          </w:p>
        </w:tc>
      </w:tr>
      <w:tr w:rsidR="00CA7452" w:rsidRPr="008F33DF" w14:paraId="243C123F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E72372" w14:textId="30FE3846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P7.1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478CB4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387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EDA962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3070887463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88063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70906275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626DBA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97.538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BF7C15" w14:textId="7F07BD56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3650945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BD88F7" w14:textId="043579EA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34901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C866AE" w14:textId="72BA1C0C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710859</w:t>
            </w:r>
          </w:p>
        </w:tc>
      </w:tr>
      <w:tr w:rsidR="00CA7452" w:rsidRPr="008F33DF" w14:paraId="7B2B4392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94BC4D" w14:textId="5F393D0B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P7.2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089F66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1098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D80C8E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3004917728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669134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26806592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DD6E34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96.139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FAF627" w14:textId="0DB89F43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3581699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68DB89" w14:textId="3B792442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34708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F07113" w14:textId="6D4C5D33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714973</w:t>
            </w:r>
          </w:p>
        </w:tc>
      </w:tr>
      <w:tr w:rsidR="00CA7452" w:rsidRPr="008F33DF" w14:paraId="3EB4790B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CC2E33" w14:textId="492862C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P7.2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15459A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909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1BEE13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2994455258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893388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23607483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8AC012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95.712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369482" w14:textId="47A4D1B3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3581148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3CEBD76E" w14:textId="75C2B7B8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14310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FC2CEA" w14:textId="7B4946DA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715250</w:t>
            </w:r>
          </w:p>
        </w:tc>
      </w:tr>
      <w:tr w:rsidR="00CA7452" w:rsidRPr="008F33DF" w14:paraId="38806498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946BEC" w14:textId="639EE167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lastRenderedPageBreak/>
              <w:t>P7.2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FCF6CE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579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950DEA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3083744197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436BA6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43485889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85AE80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98.143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C8FEC4" w14:textId="43BD07E5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3649458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33FD11" w14:textId="5503A74F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34144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EFDC39" w14:textId="7F33A03A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727696</w:t>
            </w:r>
          </w:p>
        </w:tc>
      </w:tr>
      <w:tr w:rsidR="00CA7452" w:rsidRPr="008F33DF" w14:paraId="468AD79D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9FF8F5" w14:textId="2C7E2A99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P7.3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1E8B66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919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D68AF8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3007113736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9E077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29658224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902822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97.315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902EBE" w14:textId="51909DA8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3602776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6BB28D" w14:textId="6ECB061A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35187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036E57" w14:textId="7142FBE4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716780</w:t>
            </w:r>
          </w:p>
        </w:tc>
      </w:tr>
      <w:tr w:rsidR="00CA7452" w:rsidRPr="008F33DF" w14:paraId="10881CD9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7E6F96" w14:textId="3697965C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P7.3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8BA742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785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9C59AF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3029744114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2945B8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24927346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64980F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97.265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E807C9" w14:textId="26573E90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3628930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427B5567" w14:textId="111DFADB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13774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5CEF74" w14:textId="3D4D2A54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716232</w:t>
            </w:r>
          </w:p>
        </w:tc>
      </w:tr>
      <w:tr w:rsidR="00CA7452" w:rsidRPr="008F33DF" w14:paraId="40E209CF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C76ECC" w14:textId="33880E44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P7.3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F26A45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514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E38A9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3055007195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48C587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53717007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CEC3DB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97.582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301995" w14:textId="3D03267C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3660593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582DCE" w14:textId="37B3804D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34144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E6FA42" w14:textId="62B84C94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720613</w:t>
            </w:r>
          </w:p>
        </w:tc>
      </w:tr>
      <w:tr w:rsidR="00CA7452" w:rsidRPr="008F33DF" w14:paraId="25CC4027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9F1919" w14:textId="2D1CA2F4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P8.1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92B83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541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B0D6B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3024919811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290232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56515313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45ECFD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97.460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0216AC" w14:textId="0CF82260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3627237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C0815E" w14:textId="1D228CC7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35517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FAAC67" w14:textId="7AAB1822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708068</w:t>
            </w:r>
          </w:p>
        </w:tc>
      </w:tr>
      <w:tr w:rsidR="00CA7452" w:rsidRPr="008F33DF" w14:paraId="3EED4B75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C5CE0B" w14:textId="5B2EC41C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P8.1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7E467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571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627EEE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3025639302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AC2450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38174944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F9DF37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97.279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EB004D" w14:textId="02BC21BF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3594413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283CC8BA" w14:textId="6C0D015D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15832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90C86E" w14:textId="22730591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706405</w:t>
            </w:r>
          </w:p>
        </w:tc>
      </w:tr>
      <w:tr w:rsidR="00CA7452" w:rsidRPr="008F33DF" w14:paraId="1146048D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7490B6" w14:textId="5EA18FE8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P8.1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E05B5B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367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1D5F3D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3065271514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DB954F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69545151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FBC28D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97.632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323A18" w14:textId="466A23EC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3643325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D0A490" w14:textId="28CBD7AF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36161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98B418" w14:textId="1A650269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709464</w:t>
            </w:r>
          </w:p>
        </w:tc>
      </w:tr>
      <w:tr w:rsidR="00CA7452" w:rsidRPr="008F33DF" w14:paraId="610EC07B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295FB4" w14:textId="243377CD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P8.2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4944FF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628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E8C4D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3027302868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D4AD5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62105149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0AF41E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97.384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43F2FF" w14:textId="31DD9624" w:rsidR="00CA7452" w:rsidRPr="008F33DF" w:rsidRDefault="00CA7452" w:rsidP="00F07A55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3621918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1DF381" w14:textId="66C6DA6F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0A5AC4" w14:textId="31FB6641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706580</w:t>
            </w:r>
          </w:p>
        </w:tc>
      </w:tr>
      <w:tr w:rsidR="00CA7452" w:rsidRPr="008F33DF" w14:paraId="3F42E04C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FB18EF" w14:textId="3B2120AD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P8.2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F85207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526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6FC223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3015816193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77B29F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49998385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0C6BFC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97.365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DE78C2" w14:textId="4D23E76D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2469965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1C713D21" w14:textId="39C57D0B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4138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0E0AC6" w14:textId="1996EDF6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491224</w:t>
            </w:r>
          </w:p>
        </w:tc>
      </w:tr>
      <w:tr w:rsidR="00CA7452" w:rsidRPr="008F33DF" w14:paraId="2E2E4F37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A39E20" w14:textId="3814D885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P8.2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F5F54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415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CFCC30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3058931416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D8F8AD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73038069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C8B0E8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97.708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722171" w14:textId="3CD5501C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3667377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EDDC6E" w14:textId="6BA83DD7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33791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F66337" w14:textId="39C94ED5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711103</w:t>
            </w:r>
          </w:p>
        </w:tc>
      </w:tr>
      <w:tr w:rsidR="00CA7452" w:rsidRPr="008F33DF" w14:paraId="4C506179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6CD008D" w14:textId="6A51E24F" w:rsidR="00CA7452" w:rsidRPr="008F33DF" w:rsidRDefault="00CA7452" w:rsidP="4645610B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P9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9AEDB9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655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9EBD8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3034915555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D8DBE6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54793259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78DED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97.408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FB9D79" w14:textId="35EE2CCF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3600299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A2390E" w14:textId="696C1293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33117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18A4CC" w14:textId="5AA8CAD6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711583</w:t>
            </w:r>
          </w:p>
        </w:tc>
      </w:tr>
      <w:tr w:rsidR="00CA7452" w:rsidRPr="008F33DF" w14:paraId="446E4D59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B83EDE" w14:textId="0855D329" w:rsidR="00CA7452" w:rsidRPr="008F33DF" w:rsidRDefault="00CA7452" w:rsidP="4645610B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P9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50914F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706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E34230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3025770706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6F1801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28512459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F8E635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97.274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CC6A84" w14:textId="7E961041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3570230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7456E3CE" w14:textId="702827C0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12307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443905" w14:textId="614883D2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2861175</w:t>
            </w:r>
          </w:p>
        </w:tc>
      </w:tr>
      <w:tr w:rsidR="00CA7452" w:rsidRPr="008F33DF" w14:paraId="44789B22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9A1E61" w14:textId="636909A2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P9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8C6147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554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7CCC2B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3066133149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B14C57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53797994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CA5A5A" w14:textId="77777777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97.617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D10795" w14:textId="23AA3888" w:rsidR="00CA7452" w:rsidRPr="008F33DF" w:rsidRDefault="00CA7452" w:rsidP="00F07A5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3604444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733302" w14:textId="693AEC12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33028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9FC3F6" w14:textId="00B3B143" w:rsidR="00CA7452" w:rsidRPr="008F33DF" w:rsidRDefault="00CA7452" w:rsidP="52377EB8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712078</w:t>
            </w:r>
          </w:p>
        </w:tc>
      </w:tr>
      <w:tr w:rsidR="00CA7452" w:rsidRPr="008F33DF" w14:paraId="37C0A0BA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EA01F1" w14:textId="58B3B8A0" w:rsidR="00CA7452" w:rsidRPr="008F33DF" w:rsidRDefault="00CA7452" w:rsidP="4645610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P10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598219" w14:textId="0929287B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2742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E0C330" w14:textId="0B029EA0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3014608061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ACD491" w14:textId="7E8C0C7B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8875707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638722" w14:textId="5DC7B8E7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96.653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43EFA0" w14:textId="520D5740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3548895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269052" w14:textId="53E47307" w:rsidR="00CA7452" w:rsidRPr="008F33DF" w:rsidRDefault="00CA7452" w:rsidP="710BC31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35094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E9A735" w14:textId="7569C342" w:rsidR="00CA7452" w:rsidRPr="008F33DF" w:rsidRDefault="00CA7452" w:rsidP="007E3183">
            <w:pPr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722959</w:t>
            </w:r>
          </w:p>
        </w:tc>
      </w:tr>
      <w:tr w:rsidR="00CA7452" w:rsidRPr="008F33DF" w14:paraId="0BD17E4B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DC2446" w14:textId="4086202A" w:rsidR="00CA7452" w:rsidRPr="008F33DF" w:rsidRDefault="00CA7452" w:rsidP="4645610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P10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6853AA" w14:textId="730E139C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2623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5E9079" w14:textId="7E134446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2886636947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D96B7D" w14:textId="442F3454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7067025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FD8C14" w14:textId="61F760F1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92.984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F3A3CD" w14:textId="6A4EE300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3473909</w:t>
            </w:r>
          </w:p>
        </w:tc>
        <w:tc>
          <w:tcPr>
            <w:tcW w:w="1177" w:type="dxa"/>
            <w:tcMar>
              <w:left w:w="108" w:type="dxa"/>
              <w:right w:w="108" w:type="dxa"/>
            </w:tcMar>
            <w:vAlign w:val="center"/>
          </w:tcPr>
          <w:p w14:paraId="79DF9C5A" w14:textId="6F6774F4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10671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7E2155" w14:textId="6EFE9B71" w:rsidR="00CA7452" w:rsidRPr="008F33DF" w:rsidRDefault="00CA7452" w:rsidP="007E3183">
            <w:pPr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704156</w:t>
            </w:r>
          </w:p>
        </w:tc>
      </w:tr>
      <w:tr w:rsidR="00CA7452" w:rsidRPr="008F33DF" w14:paraId="032FD96F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24C9FA" w14:textId="6798F8FE" w:rsidR="00CA7452" w:rsidRPr="008F33DF" w:rsidRDefault="00CA7452" w:rsidP="4645610B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P10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656805" w14:textId="09D330AD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1301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544661" w14:textId="05FF1DAA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3062985831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1CEAC7" w14:textId="2721BACE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27709462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67B194" w14:textId="54084594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97.976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145A14" w14:textId="5C622950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3617165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D0668A" w14:textId="4A09881D" w:rsidR="00CA7452" w:rsidRPr="008F33DF" w:rsidRDefault="00CA7452" w:rsidP="007E3183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29860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FA9B98" w14:textId="3CFF8B31" w:rsidR="00CA7452" w:rsidRPr="008F33DF" w:rsidRDefault="00CA7452" w:rsidP="007E3183">
            <w:pPr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732080</w:t>
            </w:r>
          </w:p>
        </w:tc>
      </w:tr>
      <w:tr w:rsidR="00CA7452" w:rsidRPr="008F33DF" w14:paraId="33749C37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827079" w14:textId="18B7B702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P11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D12AE4" w14:textId="119A530B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940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0C488F" w14:textId="06A3458A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3033114741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C8199E" w14:textId="04B42F97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40056718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BDFE6B8" w14:textId="481545BC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96.571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627C86" w14:textId="5170B193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3621609</w:t>
            </w:r>
          </w:p>
        </w:tc>
        <w:tc>
          <w:tcPr>
            <w:tcW w:w="11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88192E" w14:textId="31FDA676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34036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4C4552" w14:textId="7590F49E" w:rsidR="00CA7452" w:rsidRPr="008F33DF" w:rsidRDefault="00CA7452" w:rsidP="4DCF6310">
            <w:pPr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711084</w:t>
            </w:r>
          </w:p>
        </w:tc>
      </w:tr>
      <w:tr w:rsidR="00CA7452" w:rsidRPr="008F33DF" w14:paraId="2EA1BEFC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AB7BEA" w14:textId="6B92230F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P11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F57B70" w14:textId="3475D1D4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884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976961" w14:textId="6BEE771B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2978655919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74846F" w14:textId="75DBBD89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31312892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85EBC9" w14:textId="61049265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95.787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4F0315" w14:textId="013AF3AF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3525896</w:t>
            </w:r>
          </w:p>
        </w:tc>
        <w:tc>
          <w:tcPr>
            <w:tcW w:w="1177" w:type="dxa"/>
            <w:vMerge/>
            <w:tcMar>
              <w:left w:w="108" w:type="dxa"/>
              <w:right w:w="108" w:type="dxa"/>
            </w:tcMar>
            <w:vAlign w:val="center"/>
          </w:tcPr>
          <w:p w14:paraId="64366B21" w14:textId="37C2CAE0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84726C" w14:textId="7364855F" w:rsidR="00CA7452" w:rsidRPr="008F33DF" w:rsidRDefault="00CA7452" w:rsidP="4DCF6310">
            <w:pPr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699382</w:t>
            </w:r>
          </w:p>
        </w:tc>
      </w:tr>
      <w:tr w:rsidR="00CA7452" w:rsidRPr="008F33DF" w14:paraId="6B627F0E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D9FE30" w14:textId="720632D9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P11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E5385D" w14:textId="7745E269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597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43B2E8" w14:textId="0088E073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3051400356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C5A60F" w14:textId="76C8A7DF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62335257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900316" w14:textId="7BEA06E5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97.275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D16483" w14:textId="2644D355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3647060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684844" w14:textId="2DC08E5F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33749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2184D8" w14:textId="5B895812" w:rsidR="00CA7452" w:rsidRPr="008F33DF" w:rsidRDefault="00CA7452" w:rsidP="4DCF6310">
            <w:pPr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714031</w:t>
            </w:r>
          </w:p>
        </w:tc>
      </w:tr>
      <w:tr w:rsidR="00CA7452" w:rsidRPr="008F33DF" w14:paraId="6C750306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085D19" w14:textId="27197951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P12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F264D5" w14:textId="482EECD9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1300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A51286" w14:textId="139DEFF7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3036918378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A45840" w14:textId="67150402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23705991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6A8E0A" w14:textId="4B1B80F2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96.653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EBD828" w14:textId="5E404B3C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3610216</w:t>
            </w:r>
          </w:p>
        </w:tc>
        <w:tc>
          <w:tcPr>
            <w:tcW w:w="11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C0AADE" w14:textId="0CC40DD9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34670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19C853" w14:textId="1EAE3A5C" w:rsidR="00CA7452" w:rsidRPr="008F33DF" w:rsidRDefault="00CA7452" w:rsidP="4DCF6310">
            <w:pPr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750021</w:t>
            </w:r>
          </w:p>
        </w:tc>
      </w:tr>
      <w:tr w:rsidR="00CA7452" w:rsidRPr="008F33DF" w14:paraId="1A9CA5B6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1B1A5B" w14:textId="5C591720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P12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8D4803" w14:textId="79D2F96D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1047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C1A847" w14:textId="6F9E7C97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2916967371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5292F0" w14:textId="3E71C9FA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21936164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801221" w14:textId="1347AD2A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93.432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1A185F" w14:textId="48C417C2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3550325</w:t>
            </w:r>
          </w:p>
        </w:tc>
        <w:tc>
          <w:tcPr>
            <w:tcW w:w="1177" w:type="dxa"/>
            <w:vMerge/>
            <w:tcMar>
              <w:left w:w="108" w:type="dxa"/>
              <w:right w:w="108" w:type="dxa"/>
            </w:tcMar>
            <w:vAlign w:val="center"/>
          </w:tcPr>
          <w:p w14:paraId="076647D4" w14:textId="69C9ED78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7A0E5A" w14:textId="2676340E" w:rsidR="00CA7452" w:rsidRPr="008F33DF" w:rsidRDefault="00CA7452" w:rsidP="4DCF6310">
            <w:pPr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730708</w:t>
            </w:r>
          </w:p>
        </w:tc>
      </w:tr>
      <w:tr w:rsidR="00CA7452" w:rsidRPr="008F33DF" w14:paraId="553184AC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C077FA" w14:textId="3827BE9E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P12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B649AA" w14:textId="5A87884B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746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6E319F" w14:textId="4EC83E2B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3088070636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E9B989" w14:textId="4707928E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40766497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3A7AEE" w14:textId="0AF63B91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97.750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9D0113" w14:textId="3F3B3226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3699510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958308" w14:textId="6E9F964B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32626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2B031D" w14:textId="415FA692" w:rsidR="00CA7452" w:rsidRPr="008F33DF" w:rsidRDefault="00CA7452" w:rsidP="4DCF6310">
            <w:pPr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759519</w:t>
            </w:r>
          </w:p>
        </w:tc>
      </w:tr>
      <w:tr w:rsidR="00CA7452" w:rsidRPr="008F33DF" w14:paraId="73C63D04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17B996" w14:textId="76ECAD34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P13 hap1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DFE3DB" w14:textId="7FFD37FE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305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ED6970" w14:textId="4EAFFCE1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3021367031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4055DD" w14:textId="411895C2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58169784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42EC47" w14:textId="7101FBDC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96.398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F77275" w14:textId="158992AD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3602439</w:t>
            </w:r>
          </w:p>
        </w:tc>
        <w:tc>
          <w:tcPr>
            <w:tcW w:w="11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E18167" w14:textId="734B56D1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34989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713E7B" w14:textId="0E24F7BA" w:rsidR="00CA7452" w:rsidRPr="008F33DF" w:rsidRDefault="00CA7452" w:rsidP="4DCF6310">
            <w:pPr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707153</w:t>
            </w:r>
          </w:p>
        </w:tc>
      </w:tr>
      <w:tr w:rsidR="00CA7452" w:rsidRPr="008F33DF" w14:paraId="5350FC2A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6A4799" w14:textId="3199D953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P13 hap2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6A75F5" w14:textId="75DC8AD6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278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B71766" w14:textId="791BD034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2936874730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B91164" w14:textId="1C17672C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60498075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827B35" w14:textId="135FDF7A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93.783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6D5FF3" w14:textId="69436E06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3563910</w:t>
            </w:r>
          </w:p>
        </w:tc>
        <w:tc>
          <w:tcPr>
            <w:tcW w:w="1177" w:type="dxa"/>
            <w:vMerge/>
            <w:tcMar>
              <w:left w:w="108" w:type="dxa"/>
              <w:right w:w="108" w:type="dxa"/>
            </w:tcMar>
            <w:vAlign w:val="center"/>
          </w:tcPr>
          <w:p w14:paraId="44C62D50" w14:textId="1BF865CC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48DEE7" w14:textId="0C8F0B6A" w:rsidR="00CA7452" w:rsidRPr="008F33DF" w:rsidRDefault="00CA7452" w:rsidP="4DCF6310">
            <w:pPr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694026</w:t>
            </w:r>
          </w:p>
        </w:tc>
      </w:tr>
      <w:tr w:rsidR="00CA7452" w:rsidRPr="008F33DF" w14:paraId="3D515656" w14:textId="77777777" w:rsidTr="00CA7452">
        <w:trPr>
          <w:trHeight w:val="315"/>
          <w:jc w:val="center"/>
        </w:trPr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5CBE80" w14:textId="7C4687DA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P13 no hap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0B506E" w14:textId="0B8CB7E1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276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50B0C9" w14:textId="65D3C185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3101975158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E2C0F5" w14:textId="3F57AE97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85852130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6572E4" w14:textId="13D0A011" w:rsidR="00CA7452" w:rsidRPr="008F33DF" w:rsidRDefault="00CA7452" w:rsidP="710BC31B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97.896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AC7E84" w14:textId="4FDFC312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3677600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D4F07D" w14:textId="344A6B23" w:rsidR="00CA7452" w:rsidRPr="008F33DF" w:rsidRDefault="00CA7452" w:rsidP="4DCF63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36840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4F98CC" w14:textId="509F9433" w:rsidR="00CA7452" w:rsidRPr="008F33DF" w:rsidRDefault="00CA7452" w:rsidP="4DCF6310">
            <w:pPr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</w:pPr>
            <w:r w:rsidRPr="008F33DF">
              <w:rPr>
                <w:rFonts w:ascii="Arial" w:eastAsia="Menlo" w:hAnsi="Arial" w:cs="Arial"/>
                <w:color w:val="000000" w:themeColor="text1"/>
                <w:sz w:val="22"/>
                <w:szCs w:val="22"/>
              </w:rPr>
              <w:t>716890</w:t>
            </w:r>
          </w:p>
        </w:tc>
      </w:tr>
    </w:tbl>
    <w:p w14:paraId="714AD8C7" w14:textId="583D774C" w:rsidR="00732CAD" w:rsidRPr="006B33A0" w:rsidRDefault="00732CAD" w:rsidP="17F99BA2">
      <w:pPr>
        <w:rPr>
          <w:rFonts w:ascii="Arial" w:eastAsia="Arial" w:hAnsi="Arial" w:cs="Arial"/>
        </w:rPr>
      </w:pPr>
    </w:p>
    <w:p w14:paraId="1ECDDC1B" w14:textId="77777777" w:rsidR="0066175D" w:rsidRPr="006B33A0" w:rsidRDefault="0066175D" w:rsidP="479D64AE">
      <w:pPr>
        <w:spacing w:line="480" w:lineRule="auto"/>
        <w:rPr>
          <w:rFonts w:ascii="Arial" w:eastAsia="Arial" w:hAnsi="Arial" w:cs="Arial"/>
          <w:b/>
          <w:bCs/>
          <w:color w:val="000000" w:themeColor="text1"/>
        </w:rPr>
      </w:pPr>
    </w:p>
    <w:p w14:paraId="0017016A" w14:textId="0A62806F" w:rsidR="00381221" w:rsidRPr="008F33DF" w:rsidRDefault="00F80C5C" w:rsidP="00A55708">
      <w:pP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</w:rPr>
        <w:br w:type="page"/>
      </w:r>
      <w:r w:rsidR="00381221" w:rsidRPr="008F33DF">
        <w:rPr>
          <w:rFonts w:ascii="Arial" w:eastAsia="Arial" w:hAnsi="Arial" w:cs="Arial"/>
          <w:b/>
          <w:bCs/>
          <w:sz w:val="22"/>
          <w:szCs w:val="22"/>
        </w:rPr>
        <w:lastRenderedPageBreak/>
        <w:t>Supplemental Table S</w:t>
      </w:r>
      <w:r w:rsidR="004F2582" w:rsidRPr="008F33DF">
        <w:rPr>
          <w:rFonts w:ascii="Arial" w:eastAsia="Arial" w:hAnsi="Arial" w:cs="Arial"/>
          <w:b/>
          <w:bCs/>
          <w:sz w:val="22"/>
          <w:szCs w:val="22"/>
        </w:rPr>
        <w:t>3</w:t>
      </w:r>
      <w:r w:rsidR="00381221" w:rsidRPr="008F33DF">
        <w:rPr>
          <w:rFonts w:ascii="Arial" w:eastAsia="Arial" w:hAnsi="Arial" w:cs="Arial"/>
          <w:sz w:val="22"/>
          <w:szCs w:val="22"/>
        </w:rPr>
        <w:t>:</w:t>
      </w:r>
      <w:r w:rsidR="00E9095C" w:rsidRPr="008F33DF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14694A61" w:rsidRPr="008F33DF">
        <w:rPr>
          <w:rFonts w:ascii="Arial" w:eastAsia="Arial" w:hAnsi="Arial" w:cs="Arial"/>
          <w:sz w:val="22"/>
          <w:szCs w:val="22"/>
        </w:rPr>
        <w:t>MultiQC</w:t>
      </w:r>
      <w:proofErr w:type="spellEnd"/>
      <w:r w:rsidR="00381221" w:rsidRPr="008F33DF">
        <w:rPr>
          <w:rFonts w:ascii="Arial" w:eastAsia="Arial" w:hAnsi="Arial" w:cs="Arial"/>
          <w:sz w:val="22"/>
          <w:szCs w:val="22"/>
        </w:rPr>
        <w:t>.</w:t>
      </w:r>
    </w:p>
    <w:p w14:paraId="009EF24B" w14:textId="5F5628C7" w:rsidR="00381221" w:rsidRPr="008F33DF" w:rsidRDefault="00381221" w:rsidP="00381221">
      <w:pPr>
        <w:spacing w:line="480" w:lineRule="auto"/>
        <w:rPr>
          <w:rFonts w:ascii="Arial" w:eastAsia="Arial" w:hAnsi="Arial" w:cs="Arial"/>
          <w:sz w:val="22"/>
          <w:szCs w:val="22"/>
        </w:rPr>
      </w:pPr>
      <w:r w:rsidRPr="008F33DF">
        <w:rPr>
          <w:rFonts w:ascii="Arial" w:eastAsia="Arial" w:hAnsi="Arial" w:cs="Arial"/>
          <w:b/>
          <w:bCs/>
          <w:noProof/>
          <w:sz w:val="22"/>
          <w:szCs w:val="22"/>
          <w14:ligatures w14:val="standardContextual"/>
        </w:rPr>
        <w:drawing>
          <wp:inline distT="0" distB="0" distL="0" distR="0" wp14:anchorId="61A70F3A" wp14:editId="17CB7DB0">
            <wp:extent cx="6824133" cy="5056404"/>
            <wp:effectExtent l="0" t="0" r="0" b="0"/>
            <wp:docPr id="1911378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78461" name="Picture 191137846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" t="4980" b="40991"/>
                    <a:stretch/>
                  </pic:blipFill>
                  <pic:spPr bwMode="auto">
                    <a:xfrm>
                      <a:off x="0" y="0"/>
                      <a:ext cx="6873713" cy="509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09BD4" w14:textId="0F10FDBE" w:rsidR="00381221" w:rsidRDefault="00381221" w:rsidP="00A55708">
      <w:pPr>
        <w:rPr>
          <w:rFonts w:ascii="Arial" w:eastAsia="Arial" w:hAnsi="Arial" w:cs="Arial"/>
          <w:b/>
          <w:bCs/>
          <w:color w:val="000000" w:themeColor="text1"/>
        </w:rPr>
      </w:pPr>
      <w:proofErr w:type="spellStart"/>
      <w:r w:rsidRPr="008F33DF">
        <w:rPr>
          <w:rFonts w:ascii="Arial" w:eastAsia="Arial" w:hAnsi="Arial" w:cs="Arial"/>
          <w:sz w:val="22"/>
          <w:szCs w:val="22"/>
        </w:rPr>
        <w:t>Cov</w:t>
      </w:r>
      <w:proofErr w:type="spellEnd"/>
      <w:r w:rsidRPr="008F33DF">
        <w:rPr>
          <w:rFonts w:ascii="Arial" w:eastAsia="Arial" w:hAnsi="Arial" w:cs="Arial"/>
          <w:sz w:val="22"/>
          <w:szCs w:val="22"/>
        </w:rPr>
        <w:t>., Coverage; Vars, Variations total; SNP, Variation single nucleotide polymorphisms (SNPs); Indel, Variation insertions/deletions; Ts/Tv, variant SNP transition/transversion ratio; % Dups, Duplicate reads; M Seqs, Total sequences (millions); Avg, Average</w:t>
      </w:r>
      <w:r>
        <w:rPr>
          <w:rFonts w:ascii="Arial" w:eastAsia="Arial" w:hAnsi="Arial" w:cs="Arial"/>
          <w:b/>
          <w:bCs/>
          <w:color w:val="000000" w:themeColor="text1"/>
        </w:rPr>
        <w:br w:type="page"/>
      </w:r>
    </w:p>
    <w:p w14:paraId="0DCBED16" w14:textId="389CDB58" w:rsidR="00E9095C" w:rsidRPr="008F33DF" w:rsidRDefault="00E9095C" w:rsidP="00E9095C">
      <w:pPr>
        <w:spacing w:line="480" w:lineRule="auto"/>
        <w:rPr>
          <w:rFonts w:ascii="Arial" w:eastAsia="Arial" w:hAnsi="Arial" w:cs="Arial"/>
          <w:b/>
          <w:bCs/>
          <w:sz w:val="22"/>
          <w:szCs w:val="22"/>
        </w:rPr>
      </w:pPr>
      <w:r w:rsidRPr="008F33DF">
        <w:rPr>
          <w:rFonts w:ascii="Arial" w:eastAsia="Arial" w:hAnsi="Arial" w:cs="Arial"/>
          <w:b/>
          <w:bCs/>
          <w:sz w:val="22"/>
          <w:szCs w:val="22"/>
        </w:rPr>
        <w:lastRenderedPageBreak/>
        <w:t>Supplemental Table S</w:t>
      </w:r>
      <w:r w:rsidR="00CA7452" w:rsidRPr="008F33DF">
        <w:rPr>
          <w:rFonts w:ascii="Arial" w:eastAsia="Arial" w:hAnsi="Arial" w:cs="Arial"/>
          <w:b/>
          <w:bCs/>
          <w:sz w:val="22"/>
          <w:szCs w:val="22"/>
        </w:rPr>
        <w:t>4</w:t>
      </w:r>
      <w:r w:rsidRPr="008F33DF">
        <w:rPr>
          <w:rFonts w:ascii="Arial" w:eastAsia="Arial" w:hAnsi="Arial" w:cs="Arial"/>
          <w:b/>
          <w:bCs/>
          <w:sz w:val="22"/>
          <w:szCs w:val="22"/>
        </w:rPr>
        <w:t>:</w:t>
      </w:r>
      <w:r w:rsidR="00BB071C" w:rsidRPr="008F33DF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BB071C" w:rsidRPr="008F33DF">
        <w:rPr>
          <w:rFonts w:ascii="Arial" w:eastAsia="Arial" w:hAnsi="Arial" w:cs="Arial"/>
          <w:sz w:val="22"/>
          <w:szCs w:val="22"/>
        </w:rPr>
        <w:t>N</w:t>
      </w:r>
      <w:r w:rsidR="00BB071C" w:rsidRPr="008F33DF">
        <w:rPr>
          <w:rStyle w:val="normaltextrun"/>
          <w:rFonts w:ascii="Arial" w:hAnsi="Arial" w:cs="Arial"/>
          <w:sz w:val="22"/>
          <w:szCs w:val="22"/>
        </w:rPr>
        <w:t xml:space="preserve">umber of SNV calls compared to </w:t>
      </w:r>
      <w:proofErr w:type="spellStart"/>
      <w:r w:rsidR="00BB071C" w:rsidRPr="008F33DF">
        <w:rPr>
          <w:rStyle w:val="normaltextrun"/>
          <w:rFonts w:ascii="Arial" w:hAnsi="Arial" w:cs="Arial"/>
          <w:sz w:val="22"/>
          <w:szCs w:val="22"/>
        </w:rPr>
        <w:t>GnomAD</w:t>
      </w:r>
      <w:proofErr w:type="spellEnd"/>
      <w:r w:rsidR="00BB071C" w:rsidRPr="008F33DF">
        <w:rPr>
          <w:rStyle w:val="normaltextrun"/>
          <w:rFonts w:ascii="Arial" w:hAnsi="Arial" w:cs="Arial"/>
          <w:sz w:val="22"/>
          <w:szCs w:val="22"/>
        </w:rPr>
        <w:t>.</w:t>
      </w:r>
    </w:p>
    <w:tbl>
      <w:tblPr>
        <w:tblStyle w:val="TableGrid"/>
        <w:tblW w:w="2558" w:type="pct"/>
        <w:tblLook w:val="04A0" w:firstRow="1" w:lastRow="0" w:firstColumn="1" w:lastColumn="0" w:noHBand="0" w:noVBand="1"/>
      </w:tblPr>
      <w:tblGrid>
        <w:gridCol w:w="1078"/>
        <w:gridCol w:w="1196"/>
        <w:gridCol w:w="1549"/>
        <w:gridCol w:w="776"/>
        <w:gridCol w:w="1880"/>
        <w:gridCol w:w="657"/>
      </w:tblGrid>
      <w:tr w:rsidR="00E9095C" w:rsidRPr="008F33DF" w14:paraId="09362165" w14:textId="77777777" w:rsidTr="00652850">
        <w:trPr>
          <w:trHeight w:val="260"/>
        </w:trPr>
        <w:tc>
          <w:tcPr>
            <w:tcW w:w="755" w:type="pct"/>
          </w:tcPr>
          <w:p w14:paraId="7FF5CA3F" w14:textId="2D21747D" w:rsidR="00E9095C" w:rsidRPr="008F33DF" w:rsidRDefault="00670599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CaseID</w:t>
            </w:r>
          </w:p>
        </w:tc>
        <w:tc>
          <w:tcPr>
            <w:tcW w:w="838" w:type="pct"/>
          </w:tcPr>
          <w:p w14:paraId="135CDEDB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Total</w:t>
            </w:r>
          </w:p>
        </w:tc>
        <w:tc>
          <w:tcPr>
            <w:tcW w:w="1085" w:type="pct"/>
          </w:tcPr>
          <w:p w14:paraId="6CDE36B9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In 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GnomAD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44" w:type="pct"/>
          </w:tcPr>
          <w:p w14:paraId="23E635C5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%</w:t>
            </w:r>
          </w:p>
        </w:tc>
        <w:tc>
          <w:tcPr>
            <w:tcW w:w="1317" w:type="pct"/>
          </w:tcPr>
          <w:p w14:paraId="51A98308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Not in 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GnomAD</w:t>
            </w:r>
            <w:proofErr w:type="spellEnd"/>
          </w:p>
        </w:tc>
        <w:tc>
          <w:tcPr>
            <w:tcW w:w="460" w:type="pct"/>
          </w:tcPr>
          <w:p w14:paraId="6F14BA25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%</w:t>
            </w:r>
          </w:p>
        </w:tc>
      </w:tr>
      <w:tr w:rsidR="00E9095C" w:rsidRPr="008F33DF" w14:paraId="322B0D40" w14:textId="77777777" w:rsidTr="00652850">
        <w:trPr>
          <w:trHeight w:val="260"/>
        </w:trPr>
        <w:tc>
          <w:tcPr>
            <w:tcW w:w="755" w:type="pct"/>
          </w:tcPr>
          <w:p w14:paraId="7CABCE38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</w:t>
            </w:r>
          </w:p>
        </w:tc>
        <w:tc>
          <w:tcPr>
            <w:tcW w:w="838" w:type="pct"/>
          </w:tcPr>
          <w:p w14:paraId="661332D4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4734962</w:t>
            </w:r>
          </w:p>
        </w:tc>
        <w:tc>
          <w:tcPr>
            <w:tcW w:w="1085" w:type="pct"/>
          </w:tcPr>
          <w:p w14:paraId="0991CBDB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4542063</w:t>
            </w:r>
          </w:p>
        </w:tc>
        <w:tc>
          <w:tcPr>
            <w:tcW w:w="544" w:type="pct"/>
          </w:tcPr>
          <w:p w14:paraId="3946460F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57FA7B73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192899</w:t>
            </w:r>
          </w:p>
        </w:tc>
        <w:tc>
          <w:tcPr>
            <w:tcW w:w="460" w:type="pct"/>
          </w:tcPr>
          <w:p w14:paraId="3F5EC7FD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03CC20B3" w14:textId="77777777" w:rsidTr="00652850">
        <w:trPr>
          <w:trHeight w:val="260"/>
        </w:trPr>
        <w:tc>
          <w:tcPr>
            <w:tcW w:w="755" w:type="pct"/>
          </w:tcPr>
          <w:p w14:paraId="38A83002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P2</w:t>
            </w:r>
          </w:p>
        </w:tc>
        <w:tc>
          <w:tcPr>
            <w:tcW w:w="838" w:type="pct"/>
          </w:tcPr>
          <w:p w14:paraId="27469BD0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4812148</w:t>
            </w:r>
          </w:p>
        </w:tc>
        <w:tc>
          <w:tcPr>
            <w:tcW w:w="1085" w:type="pct"/>
          </w:tcPr>
          <w:p w14:paraId="5AD4414B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4602457</w:t>
            </w:r>
          </w:p>
        </w:tc>
        <w:tc>
          <w:tcPr>
            <w:tcW w:w="544" w:type="pct"/>
          </w:tcPr>
          <w:p w14:paraId="1BD9C612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0C9062A1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209691</w:t>
            </w:r>
          </w:p>
        </w:tc>
        <w:tc>
          <w:tcPr>
            <w:tcW w:w="460" w:type="pct"/>
          </w:tcPr>
          <w:p w14:paraId="1A2475E9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56127B55" w14:textId="77777777" w:rsidTr="00652850">
        <w:trPr>
          <w:trHeight w:val="260"/>
        </w:trPr>
        <w:tc>
          <w:tcPr>
            <w:tcW w:w="755" w:type="pct"/>
          </w:tcPr>
          <w:p w14:paraId="490F1738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P3</w:t>
            </w:r>
          </w:p>
        </w:tc>
        <w:tc>
          <w:tcPr>
            <w:tcW w:w="838" w:type="pct"/>
          </w:tcPr>
          <w:p w14:paraId="62FA8EEA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4760088</w:t>
            </w:r>
          </w:p>
        </w:tc>
        <w:tc>
          <w:tcPr>
            <w:tcW w:w="1085" w:type="pct"/>
          </w:tcPr>
          <w:p w14:paraId="4149A377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4556324</w:t>
            </w:r>
          </w:p>
        </w:tc>
        <w:tc>
          <w:tcPr>
            <w:tcW w:w="544" w:type="pct"/>
          </w:tcPr>
          <w:p w14:paraId="4110DAC1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3EA505BD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203764</w:t>
            </w:r>
          </w:p>
        </w:tc>
        <w:tc>
          <w:tcPr>
            <w:tcW w:w="460" w:type="pct"/>
          </w:tcPr>
          <w:p w14:paraId="5BDA0584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705B3E4A" w14:textId="77777777" w:rsidTr="00652850">
        <w:trPr>
          <w:trHeight w:val="260"/>
        </w:trPr>
        <w:tc>
          <w:tcPr>
            <w:tcW w:w="755" w:type="pct"/>
          </w:tcPr>
          <w:p w14:paraId="1E1258AD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P4</w:t>
            </w:r>
          </w:p>
        </w:tc>
        <w:tc>
          <w:tcPr>
            <w:tcW w:w="838" w:type="pct"/>
          </w:tcPr>
          <w:p w14:paraId="40E0B4CC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4673347</w:t>
            </w:r>
          </w:p>
        </w:tc>
        <w:tc>
          <w:tcPr>
            <w:tcW w:w="1085" w:type="pct"/>
          </w:tcPr>
          <w:p w14:paraId="0784C8AF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4495067</w:t>
            </w:r>
          </w:p>
        </w:tc>
        <w:tc>
          <w:tcPr>
            <w:tcW w:w="544" w:type="pct"/>
          </w:tcPr>
          <w:p w14:paraId="0C139B7F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67411A45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178280</w:t>
            </w:r>
          </w:p>
        </w:tc>
        <w:tc>
          <w:tcPr>
            <w:tcW w:w="460" w:type="pct"/>
          </w:tcPr>
          <w:p w14:paraId="4799BFAE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2C25C4F9" w14:textId="77777777" w:rsidTr="00652850">
        <w:trPr>
          <w:trHeight w:val="260"/>
        </w:trPr>
        <w:tc>
          <w:tcPr>
            <w:tcW w:w="755" w:type="pct"/>
          </w:tcPr>
          <w:p w14:paraId="7771930B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P5</w:t>
            </w:r>
          </w:p>
        </w:tc>
        <w:tc>
          <w:tcPr>
            <w:tcW w:w="838" w:type="pct"/>
          </w:tcPr>
          <w:p w14:paraId="5B22F811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4723037</w:t>
            </w:r>
          </w:p>
        </w:tc>
        <w:tc>
          <w:tcPr>
            <w:tcW w:w="1085" w:type="pct"/>
          </w:tcPr>
          <w:p w14:paraId="679393BE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4538478</w:t>
            </w:r>
          </w:p>
        </w:tc>
        <w:tc>
          <w:tcPr>
            <w:tcW w:w="544" w:type="pct"/>
          </w:tcPr>
          <w:p w14:paraId="2397CB9F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116B664F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184559</w:t>
            </w:r>
          </w:p>
        </w:tc>
        <w:tc>
          <w:tcPr>
            <w:tcW w:w="460" w:type="pct"/>
          </w:tcPr>
          <w:p w14:paraId="6040AC7B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1C0CB3F0" w14:textId="77777777" w:rsidTr="00652850">
        <w:trPr>
          <w:trHeight w:val="260"/>
        </w:trPr>
        <w:tc>
          <w:tcPr>
            <w:tcW w:w="755" w:type="pct"/>
          </w:tcPr>
          <w:p w14:paraId="40025993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P6</w:t>
            </w:r>
          </w:p>
        </w:tc>
        <w:tc>
          <w:tcPr>
            <w:tcW w:w="838" w:type="pct"/>
          </w:tcPr>
          <w:p w14:paraId="3533436E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4710397</w:t>
            </w:r>
          </w:p>
        </w:tc>
        <w:tc>
          <w:tcPr>
            <w:tcW w:w="1085" w:type="pct"/>
          </w:tcPr>
          <w:p w14:paraId="0AAEA370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4535321</w:t>
            </w:r>
          </w:p>
        </w:tc>
        <w:tc>
          <w:tcPr>
            <w:tcW w:w="544" w:type="pct"/>
          </w:tcPr>
          <w:p w14:paraId="68C0B64F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441EDE7F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175076</w:t>
            </w:r>
          </w:p>
        </w:tc>
        <w:tc>
          <w:tcPr>
            <w:tcW w:w="460" w:type="pct"/>
          </w:tcPr>
          <w:p w14:paraId="6F4A9A41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0943BFA2" w14:textId="77777777" w:rsidTr="00652850">
        <w:trPr>
          <w:trHeight w:val="260"/>
        </w:trPr>
        <w:tc>
          <w:tcPr>
            <w:tcW w:w="755" w:type="pct"/>
          </w:tcPr>
          <w:p w14:paraId="2E5FCFA3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P7.1</w:t>
            </w:r>
          </w:p>
        </w:tc>
        <w:tc>
          <w:tcPr>
            <w:tcW w:w="838" w:type="pct"/>
          </w:tcPr>
          <w:p w14:paraId="2CAD64B3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4826412</w:t>
            </w:r>
          </w:p>
        </w:tc>
        <w:tc>
          <w:tcPr>
            <w:tcW w:w="1085" w:type="pct"/>
          </w:tcPr>
          <w:p w14:paraId="12FD019E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4614965</w:t>
            </w:r>
          </w:p>
        </w:tc>
        <w:tc>
          <w:tcPr>
            <w:tcW w:w="544" w:type="pct"/>
          </w:tcPr>
          <w:p w14:paraId="0F33D508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52804416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211447</w:t>
            </w:r>
          </w:p>
        </w:tc>
        <w:tc>
          <w:tcPr>
            <w:tcW w:w="460" w:type="pct"/>
          </w:tcPr>
          <w:p w14:paraId="1DC0D1F7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64123A9C" w14:textId="77777777" w:rsidTr="00652850">
        <w:trPr>
          <w:trHeight w:val="260"/>
        </w:trPr>
        <w:tc>
          <w:tcPr>
            <w:tcW w:w="755" w:type="pct"/>
          </w:tcPr>
          <w:p w14:paraId="071B6799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P7.2</w:t>
            </w:r>
          </w:p>
        </w:tc>
        <w:tc>
          <w:tcPr>
            <w:tcW w:w="838" w:type="pct"/>
          </w:tcPr>
          <w:p w14:paraId="4161FF78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4717344</w:t>
            </w:r>
          </w:p>
        </w:tc>
        <w:tc>
          <w:tcPr>
            <w:tcW w:w="1085" w:type="pct"/>
          </w:tcPr>
          <w:p w14:paraId="679282D9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4525412</w:t>
            </w:r>
          </w:p>
        </w:tc>
        <w:tc>
          <w:tcPr>
            <w:tcW w:w="544" w:type="pct"/>
          </w:tcPr>
          <w:p w14:paraId="7AB29A04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30CB8DD4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191932</w:t>
            </w:r>
          </w:p>
        </w:tc>
        <w:tc>
          <w:tcPr>
            <w:tcW w:w="460" w:type="pct"/>
          </w:tcPr>
          <w:p w14:paraId="0C0CD9F5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128B6F7F" w14:textId="77777777" w:rsidTr="00652850">
        <w:trPr>
          <w:trHeight w:val="260"/>
        </w:trPr>
        <w:tc>
          <w:tcPr>
            <w:tcW w:w="755" w:type="pct"/>
          </w:tcPr>
          <w:p w14:paraId="2A5F4BC3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P7.3</w:t>
            </w:r>
          </w:p>
        </w:tc>
        <w:tc>
          <w:tcPr>
            <w:tcW w:w="838" w:type="pct"/>
          </w:tcPr>
          <w:p w14:paraId="24EA508F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4773762</w:t>
            </w:r>
          </w:p>
        </w:tc>
        <w:tc>
          <w:tcPr>
            <w:tcW w:w="1085" w:type="pct"/>
          </w:tcPr>
          <w:p w14:paraId="4C2133D2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4574527</w:t>
            </w:r>
          </w:p>
        </w:tc>
        <w:tc>
          <w:tcPr>
            <w:tcW w:w="544" w:type="pct"/>
          </w:tcPr>
          <w:p w14:paraId="30CDF022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678210F4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199235</w:t>
            </w:r>
          </w:p>
        </w:tc>
        <w:tc>
          <w:tcPr>
            <w:tcW w:w="460" w:type="pct"/>
          </w:tcPr>
          <w:p w14:paraId="03D16139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4B576942" w14:textId="77777777" w:rsidTr="00652850">
        <w:trPr>
          <w:trHeight w:val="260"/>
        </w:trPr>
        <w:tc>
          <w:tcPr>
            <w:tcW w:w="755" w:type="pct"/>
          </w:tcPr>
          <w:p w14:paraId="0A411FED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P8.1</w:t>
            </w:r>
          </w:p>
        </w:tc>
        <w:tc>
          <w:tcPr>
            <w:tcW w:w="838" w:type="pct"/>
          </w:tcPr>
          <w:p w14:paraId="7F7270D4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4797782</w:t>
            </w:r>
          </w:p>
        </w:tc>
        <w:tc>
          <w:tcPr>
            <w:tcW w:w="1085" w:type="pct"/>
          </w:tcPr>
          <w:p w14:paraId="645F7BE2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4592086</w:t>
            </w:r>
          </w:p>
        </w:tc>
        <w:tc>
          <w:tcPr>
            <w:tcW w:w="544" w:type="pct"/>
          </w:tcPr>
          <w:p w14:paraId="3E208B82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0194BE1E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205696</w:t>
            </w:r>
          </w:p>
        </w:tc>
        <w:tc>
          <w:tcPr>
            <w:tcW w:w="460" w:type="pct"/>
          </w:tcPr>
          <w:p w14:paraId="424E27BE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4FA5A0AE" w14:textId="77777777" w:rsidTr="00652850">
        <w:trPr>
          <w:trHeight w:val="260"/>
        </w:trPr>
        <w:tc>
          <w:tcPr>
            <w:tcW w:w="755" w:type="pct"/>
          </w:tcPr>
          <w:p w14:paraId="736DE7FC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P8.2</w:t>
            </w:r>
          </w:p>
        </w:tc>
        <w:tc>
          <w:tcPr>
            <w:tcW w:w="838" w:type="pct"/>
          </w:tcPr>
          <w:p w14:paraId="5A6994AC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4774075</w:t>
            </w:r>
          </w:p>
        </w:tc>
        <w:tc>
          <w:tcPr>
            <w:tcW w:w="1085" w:type="pct"/>
          </w:tcPr>
          <w:p w14:paraId="1F797A81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4562894</w:t>
            </w:r>
          </w:p>
        </w:tc>
        <w:tc>
          <w:tcPr>
            <w:tcW w:w="544" w:type="pct"/>
          </w:tcPr>
          <w:p w14:paraId="125D6F8C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258D08AE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211181</w:t>
            </w:r>
          </w:p>
        </w:tc>
        <w:tc>
          <w:tcPr>
            <w:tcW w:w="460" w:type="pct"/>
          </w:tcPr>
          <w:p w14:paraId="2E92C53E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2C195242" w14:textId="77777777" w:rsidTr="00652850">
        <w:trPr>
          <w:trHeight w:val="260"/>
        </w:trPr>
        <w:tc>
          <w:tcPr>
            <w:tcW w:w="755" w:type="pct"/>
          </w:tcPr>
          <w:p w14:paraId="20122627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P9</w:t>
            </w:r>
          </w:p>
        </w:tc>
        <w:tc>
          <w:tcPr>
            <w:tcW w:w="838" w:type="pct"/>
          </w:tcPr>
          <w:p w14:paraId="734E7211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4651202</w:t>
            </w:r>
          </w:p>
        </w:tc>
        <w:tc>
          <w:tcPr>
            <w:tcW w:w="1085" w:type="pct"/>
          </w:tcPr>
          <w:p w14:paraId="237AF675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4477303</w:t>
            </w:r>
          </w:p>
        </w:tc>
        <w:tc>
          <w:tcPr>
            <w:tcW w:w="544" w:type="pct"/>
          </w:tcPr>
          <w:p w14:paraId="3F4D98C8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1EEB05ED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173899</w:t>
            </w:r>
          </w:p>
        </w:tc>
        <w:tc>
          <w:tcPr>
            <w:tcW w:w="460" w:type="pct"/>
          </w:tcPr>
          <w:p w14:paraId="394F23B3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6376038E" w14:textId="77777777" w:rsidTr="00652850">
        <w:trPr>
          <w:trHeight w:val="260"/>
        </w:trPr>
        <w:tc>
          <w:tcPr>
            <w:tcW w:w="755" w:type="pct"/>
          </w:tcPr>
          <w:p w14:paraId="62758BB6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P10</w:t>
            </w:r>
          </w:p>
        </w:tc>
        <w:tc>
          <w:tcPr>
            <w:tcW w:w="838" w:type="pct"/>
          </w:tcPr>
          <w:p w14:paraId="527DA7DF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4726621</w:t>
            </w:r>
          </w:p>
        </w:tc>
        <w:tc>
          <w:tcPr>
            <w:tcW w:w="1085" w:type="pct"/>
          </w:tcPr>
          <w:p w14:paraId="399DFF49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4522039</w:t>
            </w:r>
          </w:p>
        </w:tc>
        <w:tc>
          <w:tcPr>
            <w:tcW w:w="544" w:type="pct"/>
          </w:tcPr>
          <w:p w14:paraId="7D577539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1F390684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204582</w:t>
            </w:r>
          </w:p>
        </w:tc>
        <w:tc>
          <w:tcPr>
            <w:tcW w:w="460" w:type="pct"/>
          </w:tcPr>
          <w:p w14:paraId="69BBC4B3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40925F3B" w14:textId="77777777" w:rsidTr="00652850">
        <w:trPr>
          <w:trHeight w:val="260"/>
        </w:trPr>
        <w:tc>
          <w:tcPr>
            <w:tcW w:w="755" w:type="pct"/>
          </w:tcPr>
          <w:p w14:paraId="41735A71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P11</w:t>
            </w:r>
          </w:p>
        </w:tc>
        <w:tc>
          <w:tcPr>
            <w:tcW w:w="838" w:type="pct"/>
          </w:tcPr>
          <w:p w14:paraId="0161848F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4764356</w:t>
            </w:r>
          </w:p>
        </w:tc>
        <w:tc>
          <w:tcPr>
            <w:tcW w:w="1085" w:type="pct"/>
          </w:tcPr>
          <w:p w14:paraId="15271DD2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4558042</w:t>
            </w:r>
          </w:p>
        </w:tc>
        <w:tc>
          <w:tcPr>
            <w:tcW w:w="544" w:type="pct"/>
          </w:tcPr>
          <w:p w14:paraId="18AFB9CA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287737B7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206314</w:t>
            </w:r>
          </w:p>
        </w:tc>
        <w:tc>
          <w:tcPr>
            <w:tcW w:w="460" w:type="pct"/>
          </w:tcPr>
          <w:p w14:paraId="00A12197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21B9DFA0" w14:textId="77777777" w:rsidTr="00652850">
        <w:trPr>
          <w:trHeight w:val="260"/>
        </w:trPr>
        <w:tc>
          <w:tcPr>
            <w:tcW w:w="755" w:type="pct"/>
          </w:tcPr>
          <w:p w14:paraId="4A5C3390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P12</w:t>
            </w:r>
          </w:p>
        </w:tc>
        <w:tc>
          <w:tcPr>
            <w:tcW w:w="838" w:type="pct"/>
          </w:tcPr>
          <w:p w14:paraId="4E32EFD5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4666255</w:t>
            </w:r>
          </w:p>
        </w:tc>
        <w:tc>
          <w:tcPr>
            <w:tcW w:w="1085" w:type="pct"/>
          </w:tcPr>
          <w:p w14:paraId="13279406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4459085</w:t>
            </w:r>
          </w:p>
        </w:tc>
        <w:tc>
          <w:tcPr>
            <w:tcW w:w="544" w:type="pct"/>
          </w:tcPr>
          <w:p w14:paraId="70667541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96%</w:t>
            </w:r>
          </w:p>
        </w:tc>
        <w:tc>
          <w:tcPr>
            <w:tcW w:w="1317" w:type="pct"/>
          </w:tcPr>
          <w:p w14:paraId="25AD3EF8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207170</w:t>
            </w:r>
          </w:p>
        </w:tc>
        <w:tc>
          <w:tcPr>
            <w:tcW w:w="460" w:type="pct"/>
          </w:tcPr>
          <w:p w14:paraId="0255696B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4%</w:t>
            </w:r>
          </w:p>
        </w:tc>
      </w:tr>
      <w:tr w:rsidR="00E9095C" w:rsidRPr="008F33DF" w14:paraId="4185A78E" w14:textId="77777777" w:rsidTr="00652850">
        <w:trPr>
          <w:trHeight w:val="260"/>
        </w:trPr>
        <w:tc>
          <w:tcPr>
            <w:tcW w:w="755" w:type="pct"/>
          </w:tcPr>
          <w:p w14:paraId="72C4C7FA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P13</w:t>
            </w:r>
          </w:p>
        </w:tc>
        <w:tc>
          <w:tcPr>
            <w:tcW w:w="838" w:type="pct"/>
          </w:tcPr>
          <w:p w14:paraId="0238C446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4849424</w:t>
            </w:r>
          </w:p>
        </w:tc>
        <w:tc>
          <w:tcPr>
            <w:tcW w:w="1085" w:type="pct"/>
          </w:tcPr>
          <w:p w14:paraId="56CE6E0C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4617296</w:t>
            </w:r>
          </w:p>
        </w:tc>
        <w:tc>
          <w:tcPr>
            <w:tcW w:w="544" w:type="pct"/>
          </w:tcPr>
          <w:p w14:paraId="48609A2D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95%</w:t>
            </w:r>
          </w:p>
        </w:tc>
        <w:tc>
          <w:tcPr>
            <w:tcW w:w="1317" w:type="pct"/>
          </w:tcPr>
          <w:p w14:paraId="3D079CB2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232128</w:t>
            </w:r>
          </w:p>
        </w:tc>
        <w:tc>
          <w:tcPr>
            <w:tcW w:w="460" w:type="pct"/>
          </w:tcPr>
          <w:p w14:paraId="6813252A" w14:textId="77777777" w:rsidR="00E9095C" w:rsidRPr="008F33DF" w:rsidRDefault="00E9095C" w:rsidP="00CA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5%</w:t>
            </w:r>
          </w:p>
        </w:tc>
      </w:tr>
    </w:tbl>
    <w:p w14:paraId="3F79D09F" w14:textId="77777777" w:rsidR="00E9095C" w:rsidRPr="008F33DF" w:rsidRDefault="00E9095C" w:rsidP="00E9095C">
      <w:pPr>
        <w:spacing w:line="480" w:lineRule="auto"/>
        <w:rPr>
          <w:rFonts w:ascii="Arial" w:eastAsia="Arial" w:hAnsi="Arial" w:cs="Arial"/>
          <w:sz w:val="22"/>
          <w:szCs w:val="22"/>
        </w:rPr>
      </w:pPr>
      <w:r w:rsidRPr="008F33DF">
        <w:rPr>
          <w:rFonts w:ascii="Arial" w:eastAsia="Arial" w:hAnsi="Arial" w:cs="Arial"/>
          <w:sz w:val="22"/>
          <w:szCs w:val="22"/>
        </w:rPr>
        <w:t xml:space="preserve">SNV, single nucleotide variants; INDELS, insertions/deletions; </w:t>
      </w:r>
      <w:proofErr w:type="spellStart"/>
      <w:r w:rsidRPr="008F33DF">
        <w:rPr>
          <w:rFonts w:ascii="Arial" w:eastAsia="Arial" w:hAnsi="Arial" w:cs="Arial"/>
          <w:sz w:val="22"/>
          <w:szCs w:val="22"/>
        </w:rPr>
        <w:t>GnomAD</w:t>
      </w:r>
      <w:proofErr w:type="spellEnd"/>
      <w:r w:rsidRPr="008F33DF">
        <w:rPr>
          <w:rFonts w:ascii="Arial" w:eastAsia="Arial" w:hAnsi="Arial" w:cs="Arial"/>
          <w:sz w:val="22"/>
          <w:szCs w:val="22"/>
        </w:rPr>
        <w:t>, genome aggregation database</w:t>
      </w:r>
    </w:p>
    <w:p w14:paraId="3F453C07" w14:textId="77777777" w:rsidR="00E9095C" w:rsidRDefault="00E9095C" w:rsidP="00E9095C">
      <w:r>
        <w:br w:type="page"/>
      </w:r>
    </w:p>
    <w:p w14:paraId="780C0AB6" w14:textId="5AACA3D1" w:rsidR="00E9095C" w:rsidRPr="008F33DF" w:rsidRDefault="00491116" w:rsidP="710BC31B">
      <w:pPr>
        <w:spacing w:line="480" w:lineRule="auto"/>
        <w:rPr>
          <w:rFonts w:ascii="Arial" w:eastAsia="Arial" w:hAnsi="Arial" w:cs="Arial"/>
          <w:color w:val="000000" w:themeColor="text1"/>
          <w:sz w:val="22"/>
          <w:szCs w:val="22"/>
        </w:rPr>
      </w:pPr>
      <w:r w:rsidRPr="008F33D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lastRenderedPageBreak/>
        <w:t>Supplemental T</w:t>
      </w:r>
      <w:r w:rsidR="403FF0C8" w:rsidRPr="008F33D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able </w:t>
      </w:r>
      <w:r w:rsidR="6EBC0CDB" w:rsidRPr="008F33D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</w:t>
      </w:r>
      <w:r w:rsidR="001F2499" w:rsidRPr="008F33D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5</w:t>
      </w:r>
      <w:r w:rsidR="403FF0C8" w:rsidRPr="008F33DF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: </w:t>
      </w:r>
      <w:r w:rsidR="403FF0C8" w:rsidRPr="008F33DF">
        <w:rPr>
          <w:rFonts w:ascii="Arial" w:eastAsia="Arial" w:hAnsi="Arial" w:cs="Arial"/>
          <w:color w:val="000000" w:themeColor="text1"/>
          <w:sz w:val="22"/>
          <w:szCs w:val="22"/>
        </w:rPr>
        <w:t>De novo asse</w:t>
      </w:r>
      <w:r w:rsidR="48B4D643" w:rsidRPr="008F33DF">
        <w:rPr>
          <w:rFonts w:ascii="Arial" w:eastAsia="Arial" w:hAnsi="Arial" w:cs="Arial"/>
          <w:color w:val="000000" w:themeColor="text1"/>
          <w:sz w:val="22"/>
          <w:szCs w:val="22"/>
        </w:rPr>
        <w:t>mbly variant calling</w:t>
      </w:r>
      <w:r w:rsidR="00E9095C" w:rsidRPr="008F33DF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0"/>
        <w:gridCol w:w="754"/>
        <w:gridCol w:w="1318"/>
        <w:gridCol w:w="718"/>
        <w:gridCol w:w="1318"/>
        <w:gridCol w:w="3013"/>
      </w:tblGrid>
      <w:tr w:rsidR="710BC31B" w:rsidRPr="008F33DF" w14:paraId="6AE1259B" w14:textId="77777777" w:rsidTr="00CA7452">
        <w:trPr>
          <w:trHeight w:val="170"/>
        </w:trPr>
        <w:tc>
          <w:tcPr>
            <w:tcW w:w="0" w:type="auto"/>
          </w:tcPr>
          <w:p w14:paraId="04A0FD26" w14:textId="494DF4E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Sample ID</w:t>
            </w: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0" w:type="auto"/>
          </w:tcPr>
          <w:p w14:paraId="3FBFC48A" w14:textId="423132A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ChrA</w:t>
            </w:r>
            <w:proofErr w:type="spellEnd"/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0" w:type="auto"/>
          </w:tcPr>
          <w:p w14:paraId="6E6F7CB7" w14:textId="09B138D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posA</w:t>
            </w:r>
            <w:proofErr w:type="spellEnd"/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0" w:type="auto"/>
          </w:tcPr>
          <w:p w14:paraId="11D7610E" w14:textId="6351E97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chrB</w:t>
            </w:r>
            <w:proofErr w:type="spellEnd"/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0" w:type="auto"/>
          </w:tcPr>
          <w:p w14:paraId="66885D61" w14:textId="214BDB85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posB</w:t>
            </w:r>
            <w:proofErr w:type="spellEnd"/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3013" w:type="dxa"/>
          </w:tcPr>
          <w:p w14:paraId="52B0FCAA" w14:textId="58D8C526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Found?</w:t>
            </w: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10BC31B" w:rsidRPr="008F33DF" w14:paraId="270F9ABB" w14:textId="77777777" w:rsidTr="00CA7452">
        <w:trPr>
          <w:trHeight w:val="170"/>
        </w:trPr>
        <w:tc>
          <w:tcPr>
            <w:tcW w:w="0" w:type="auto"/>
            <w:vMerge w:val="restart"/>
          </w:tcPr>
          <w:p w14:paraId="482738C3" w14:textId="5DB2F08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P1</w:t>
            </w:r>
          </w:p>
        </w:tc>
        <w:tc>
          <w:tcPr>
            <w:tcW w:w="0" w:type="auto"/>
          </w:tcPr>
          <w:p w14:paraId="46FBE723" w14:textId="7530217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449A336C" w14:textId="425F3801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181414917</w:t>
            </w:r>
          </w:p>
        </w:tc>
        <w:tc>
          <w:tcPr>
            <w:tcW w:w="0" w:type="auto"/>
          </w:tcPr>
          <w:p w14:paraId="39B6C8EA" w14:textId="5834D285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14:paraId="5502716F" w14:textId="0EDA09B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13043905</w:t>
            </w:r>
          </w:p>
        </w:tc>
        <w:tc>
          <w:tcPr>
            <w:tcW w:w="3013" w:type="dxa"/>
          </w:tcPr>
          <w:p w14:paraId="21EBD9AF" w14:textId="680E368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in both haps </w:t>
            </w:r>
          </w:p>
        </w:tc>
      </w:tr>
      <w:tr w:rsidR="710BC31B" w:rsidRPr="008F33DF" w14:paraId="629D6C5F" w14:textId="77777777" w:rsidTr="00CA7452">
        <w:trPr>
          <w:trHeight w:val="170"/>
        </w:trPr>
        <w:tc>
          <w:tcPr>
            <w:tcW w:w="0" w:type="auto"/>
            <w:vMerge/>
          </w:tcPr>
          <w:p w14:paraId="6C0EDBE8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4A7F1B2" w14:textId="2B64C85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16 </w:t>
            </w:r>
          </w:p>
        </w:tc>
        <w:tc>
          <w:tcPr>
            <w:tcW w:w="0" w:type="auto"/>
          </w:tcPr>
          <w:p w14:paraId="5744F2A6" w14:textId="0E7DAA5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28454138 </w:t>
            </w:r>
          </w:p>
        </w:tc>
        <w:tc>
          <w:tcPr>
            <w:tcW w:w="0" w:type="auto"/>
          </w:tcPr>
          <w:p w14:paraId="36E9FE01" w14:textId="5BED51D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16 </w:t>
            </w:r>
          </w:p>
        </w:tc>
        <w:tc>
          <w:tcPr>
            <w:tcW w:w="0" w:type="auto"/>
          </w:tcPr>
          <w:p w14:paraId="25F28656" w14:textId="10558E2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29 482 543 </w:t>
            </w:r>
          </w:p>
        </w:tc>
        <w:tc>
          <w:tcPr>
            <w:tcW w:w="3013" w:type="dxa"/>
          </w:tcPr>
          <w:p w14:paraId="3D66E974" w14:textId="294A063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 2 </w:t>
            </w:r>
          </w:p>
        </w:tc>
      </w:tr>
      <w:tr w:rsidR="710BC31B" w:rsidRPr="008F33DF" w14:paraId="48658E1C" w14:textId="77777777" w:rsidTr="00CA7452">
        <w:trPr>
          <w:trHeight w:val="170"/>
        </w:trPr>
        <w:tc>
          <w:tcPr>
            <w:tcW w:w="0" w:type="auto"/>
          </w:tcPr>
          <w:p w14:paraId="3CB55EE4" w14:textId="697072E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P2 </w:t>
            </w:r>
          </w:p>
        </w:tc>
        <w:tc>
          <w:tcPr>
            <w:tcW w:w="0" w:type="auto"/>
          </w:tcPr>
          <w:p w14:paraId="6BEE6615" w14:textId="38BA416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  <w:tc>
          <w:tcPr>
            <w:tcW w:w="0" w:type="auto"/>
          </w:tcPr>
          <w:p w14:paraId="2F6013F0" w14:textId="39614D97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  <w:tc>
          <w:tcPr>
            <w:tcW w:w="0" w:type="auto"/>
          </w:tcPr>
          <w:p w14:paraId="43525EE5" w14:textId="44C2D48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  <w:tc>
          <w:tcPr>
            <w:tcW w:w="0" w:type="auto"/>
          </w:tcPr>
          <w:p w14:paraId="2B7B4E03" w14:textId="61ACEE3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  <w:tc>
          <w:tcPr>
            <w:tcW w:w="3013" w:type="dxa"/>
          </w:tcPr>
          <w:p w14:paraId="350FD816" w14:textId="7CD8077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</w:tr>
      <w:tr w:rsidR="710BC31B" w:rsidRPr="008F33DF" w14:paraId="6432A39D" w14:textId="77777777" w:rsidTr="00CA7452">
        <w:trPr>
          <w:trHeight w:val="170"/>
        </w:trPr>
        <w:tc>
          <w:tcPr>
            <w:tcW w:w="0" w:type="auto"/>
            <w:vMerge w:val="restart"/>
          </w:tcPr>
          <w:p w14:paraId="34124F5D" w14:textId="3204335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P3 </w:t>
            </w:r>
          </w:p>
        </w:tc>
        <w:tc>
          <w:tcPr>
            <w:tcW w:w="0" w:type="auto"/>
          </w:tcPr>
          <w:p w14:paraId="262C2E66" w14:textId="2932A8B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22  </w:t>
            </w:r>
          </w:p>
        </w:tc>
        <w:tc>
          <w:tcPr>
            <w:tcW w:w="0" w:type="auto"/>
          </w:tcPr>
          <w:p w14:paraId="51822BD2" w14:textId="0DA6DDA5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50618055  </w:t>
            </w:r>
          </w:p>
        </w:tc>
        <w:tc>
          <w:tcPr>
            <w:tcW w:w="0" w:type="auto"/>
          </w:tcPr>
          <w:p w14:paraId="1922ED19" w14:textId="62CDD63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22  </w:t>
            </w:r>
          </w:p>
        </w:tc>
        <w:tc>
          <w:tcPr>
            <w:tcW w:w="0" w:type="auto"/>
          </w:tcPr>
          <w:p w14:paraId="52247CF9" w14:textId="1EA2DEA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50624868  </w:t>
            </w:r>
          </w:p>
        </w:tc>
        <w:tc>
          <w:tcPr>
            <w:tcW w:w="3013" w:type="dxa"/>
          </w:tcPr>
          <w:p w14:paraId="03B8EC26" w14:textId="2275332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hap1 </w:t>
            </w:r>
          </w:p>
        </w:tc>
      </w:tr>
      <w:tr w:rsidR="710BC31B" w:rsidRPr="008F33DF" w14:paraId="1E0D8C65" w14:textId="77777777" w:rsidTr="00CA7452">
        <w:trPr>
          <w:trHeight w:val="170"/>
        </w:trPr>
        <w:tc>
          <w:tcPr>
            <w:tcW w:w="0" w:type="auto"/>
            <w:vMerge/>
          </w:tcPr>
          <w:p w14:paraId="554A659C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225158D" w14:textId="369265E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22  </w:t>
            </w:r>
          </w:p>
        </w:tc>
        <w:tc>
          <w:tcPr>
            <w:tcW w:w="0" w:type="auto"/>
          </w:tcPr>
          <w:p w14:paraId="49807BB1" w14:textId="11D79045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50624361  </w:t>
            </w:r>
          </w:p>
        </w:tc>
        <w:tc>
          <w:tcPr>
            <w:tcW w:w="0" w:type="auto"/>
          </w:tcPr>
          <w:p w14:paraId="27D0BE10" w14:textId="616DA33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22  </w:t>
            </w:r>
          </w:p>
        </w:tc>
        <w:tc>
          <w:tcPr>
            <w:tcW w:w="0" w:type="auto"/>
          </w:tcPr>
          <w:p w14:paraId="19114D78" w14:textId="3420791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50626277  </w:t>
            </w:r>
          </w:p>
        </w:tc>
        <w:tc>
          <w:tcPr>
            <w:tcW w:w="3013" w:type="dxa"/>
          </w:tcPr>
          <w:p w14:paraId="4C71C260" w14:textId="50F251C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 1 </w:t>
            </w:r>
          </w:p>
        </w:tc>
      </w:tr>
      <w:tr w:rsidR="710BC31B" w:rsidRPr="008F33DF" w14:paraId="5ACB9842" w14:textId="77777777" w:rsidTr="00CA7452">
        <w:trPr>
          <w:trHeight w:val="170"/>
        </w:trPr>
        <w:tc>
          <w:tcPr>
            <w:tcW w:w="0" w:type="auto"/>
            <w:vMerge w:val="restart"/>
          </w:tcPr>
          <w:p w14:paraId="6A0C4F3D" w14:textId="63861BD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P4  </w:t>
            </w:r>
          </w:p>
        </w:tc>
        <w:tc>
          <w:tcPr>
            <w:tcW w:w="0" w:type="auto"/>
          </w:tcPr>
          <w:p w14:paraId="2974320C" w14:textId="02C12A0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1D6CBF67" w14:textId="70C1E7D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5549092  </w:t>
            </w:r>
          </w:p>
        </w:tc>
        <w:tc>
          <w:tcPr>
            <w:tcW w:w="0" w:type="auto"/>
          </w:tcPr>
          <w:p w14:paraId="1CB130DF" w14:textId="7AB8FBA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6F46EA3B" w14:textId="2E479DC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5858296  </w:t>
            </w:r>
          </w:p>
        </w:tc>
        <w:tc>
          <w:tcPr>
            <w:tcW w:w="3013" w:type="dxa"/>
          </w:tcPr>
          <w:p w14:paraId="6164E27B" w14:textId="313A6625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4E5A8C15" w14:textId="77777777" w:rsidTr="00CA7452">
        <w:trPr>
          <w:trHeight w:val="170"/>
        </w:trPr>
        <w:tc>
          <w:tcPr>
            <w:tcW w:w="0" w:type="auto"/>
            <w:vMerge/>
          </w:tcPr>
          <w:p w14:paraId="6528F7E7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6F7B8B5" w14:textId="10BE731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152F9D78" w14:textId="7240EAF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5620671  </w:t>
            </w:r>
          </w:p>
        </w:tc>
        <w:tc>
          <w:tcPr>
            <w:tcW w:w="0" w:type="auto"/>
          </w:tcPr>
          <w:p w14:paraId="56456D64" w14:textId="2D215C7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320AF2E6" w14:textId="6BD7FB55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7241289  </w:t>
            </w:r>
          </w:p>
        </w:tc>
        <w:tc>
          <w:tcPr>
            <w:tcW w:w="3013" w:type="dxa"/>
          </w:tcPr>
          <w:p w14:paraId="3DD99FCB" w14:textId="2D40318C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No </w:t>
            </w:r>
          </w:p>
        </w:tc>
      </w:tr>
      <w:tr w:rsidR="710BC31B" w:rsidRPr="008F33DF" w14:paraId="5999DC9A" w14:textId="77777777" w:rsidTr="00CA7452">
        <w:trPr>
          <w:trHeight w:val="170"/>
        </w:trPr>
        <w:tc>
          <w:tcPr>
            <w:tcW w:w="0" w:type="auto"/>
            <w:vMerge/>
          </w:tcPr>
          <w:p w14:paraId="04F98EA0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3A63FA75" w14:textId="1C05C8D7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0BFF1BD0" w14:textId="0D9B16A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6246303  </w:t>
            </w:r>
          </w:p>
        </w:tc>
        <w:tc>
          <w:tcPr>
            <w:tcW w:w="0" w:type="auto"/>
          </w:tcPr>
          <w:p w14:paraId="66A6002E" w14:textId="129FFCFC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0E83BC22" w14:textId="576D861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7734100  </w:t>
            </w:r>
          </w:p>
        </w:tc>
        <w:tc>
          <w:tcPr>
            <w:tcW w:w="3013" w:type="dxa"/>
          </w:tcPr>
          <w:p w14:paraId="43528937" w14:textId="4358A7B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(called as del) </w:t>
            </w:r>
          </w:p>
        </w:tc>
      </w:tr>
      <w:tr w:rsidR="710BC31B" w:rsidRPr="008F33DF" w14:paraId="167EC604" w14:textId="77777777" w:rsidTr="00CA7452">
        <w:trPr>
          <w:trHeight w:val="170"/>
        </w:trPr>
        <w:tc>
          <w:tcPr>
            <w:tcW w:w="0" w:type="auto"/>
            <w:vMerge/>
          </w:tcPr>
          <w:p w14:paraId="4EB931CF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3E25B1E0" w14:textId="4E7E5A5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0A1017D1" w14:textId="42308BB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6248808  </w:t>
            </w:r>
          </w:p>
        </w:tc>
        <w:tc>
          <w:tcPr>
            <w:tcW w:w="0" w:type="auto"/>
          </w:tcPr>
          <w:p w14:paraId="65E8707B" w14:textId="3BD679F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4919D66B" w14:textId="3A37605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7246507  </w:t>
            </w:r>
          </w:p>
        </w:tc>
        <w:tc>
          <w:tcPr>
            <w:tcW w:w="3013" w:type="dxa"/>
          </w:tcPr>
          <w:p w14:paraId="38330077" w14:textId="0839BF1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both haps </w:t>
            </w:r>
          </w:p>
        </w:tc>
      </w:tr>
      <w:tr w:rsidR="710BC31B" w:rsidRPr="008F33DF" w14:paraId="0232419C" w14:textId="77777777" w:rsidTr="00CA7452">
        <w:trPr>
          <w:trHeight w:val="170"/>
        </w:trPr>
        <w:tc>
          <w:tcPr>
            <w:tcW w:w="0" w:type="auto"/>
            <w:vMerge/>
          </w:tcPr>
          <w:p w14:paraId="79E7E3C1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575AD08" w14:textId="126B7CE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00990FD8" w14:textId="154A2746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132954122  </w:t>
            </w:r>
          </w:p>
        </w:tc>
        <w:tc>
          <w:tcPr>
            <w:tcW w:w="0" w:type="auto"/>
          </w:tcPr>
          <w:p w14:paraId="21AA7C18" w14:textId="477F1F5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719B2C5A" w14:textId="5956BEB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137703180  </w:t>
            </w:r>
          </w:p>
        </w:tc>
        <w:tc>
          <w:tcPr>
            <w:tcW w:w="3013" w:type="dxa"/>
          </w:tcPr>
          <w:p w14:paraId="1C706F5D" w14:textId="148C535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5626CB85" w14:textId="77777777" w:rsidTr="00CA7452">
        <w:trPr>
          <w:trHeight w:val="170"/>
        </w:trPr>
        <w:tc>
          <w:tcPr>
            <w:tcW w:w="0" w:type="auto"/>
            <w:vMerge/>
          </w:tcPr>
          <w:p w14:paraId="121E2272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EB01953" w14:textId="1294C3C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5E0B8F23" w14:textId="22B38F6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133434126  </w:t>
            </w:r>
          </w:p>
        </w:tc>
        <w:tc>
          <w:tcPr>
            <w:tcW w:w="0" w:type="auto"/>
          </w:tcPr>
          <w:p w14:paraId="2A9165BD" w14:textId="49B9D9B1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54B9A415" w14:textId="07F20BF5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141163928  </w:t>
            </w:r>
          </w:p>
        </w:tc>
        <w:tc>
          <w:tcPr>
            <w:tcW w:w="3013" w:type="dxa"/>
          </w:tcPr>
          <w:p w14:paraId="64B78D01" w14:textId="0841DDA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1FF5C398" w14:textId="77777777" w:rsidTr="00CA7452">
        <w:trPr>
          <w:trHeight w:val="170"/>
        </w:trPr>
        <w:tc>
          <w:tcPr>
            <w:tcW w:w="0" w:type="auto"/>
            <w:vMerge w:val="restart"/>
          </w:tcPr>
          <w:p w14:paraId="456FD96D" w14:textId="3B05538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P5 </w:t>
            </w:r>
          </w:p>
        </w:tc>
        <w:tc>
          <w:tcPr>
            <w:tcW w:w="0" w:type="auto"/>
          </w:tcPr>
          <w:p w14:paraId="21C470E5" w14:textId="74555BF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  </w:t>
            </w:r>
          </w:p>
        </w:tc>
        <w:tc>
          <w:tcPr>
            <w:tcW w:w="0" w:type="auto"/>
          </w:tcPr>
          <w:p w14:paraId="5FD47990" w14:textId="6C37B1B7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54518907  </w:t>
            </w:r>
          </w:p>
        </w:tc>
        <w:tc>
          <w:tcPr>
            <w:tcW w:w="0" w:type="auto"/>
          </w:tcPr>
          <w:p w14:paraId="16096E01" w14:textId="3164900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  </w:t>
            </w:r>
          </w:p>
        </w:tc>
        <w:tc>
          <w:tcPr>
            <w:tcW w:w="0" w:type="auto"/>
          </w:tcPr>
          <w:p w14:paraId="3CAFA88F" w14:textId="3B6FE8B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63614153  </w:t>
            </w:r>
          </w:p>
        </w:tc>
        <w:tc>
          <w:tcPr>
            <w:tcW w:w="3013" w:type="dxa"/>
          </w:tcPr>
          <w:p w14:paraId="6FB042F3" w14:textId="5BF347A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776C0E7D" w14:textId="77777777" w:rsidTr="00CA7452">
        <w:trPr>
          <w:trHeight w:val="170"/>
        </w:trPr>
        <w:tc>
          <w:tcPr>
            <w:tcW w:w="0" w:type="auto"/>
            <w:vMerge/>
          </w:tcPr>
          <w:p w14:paraId="3916FD1A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B6C7E91" w14:textId="3C24805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  </w:t>
            </w:r>
          </w:p>
        </w:tc>
        <w:tc>
          <w:tcPr>
            <w:tcW w:w="0" w:type="auto"/>
          </w:tcPr>
          <w:p w14:paraId="7DC36873" w14:textId="36DAA8B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59407900  </w:t>
            </w:r>
          </w:p>
        </w:tc>
        <w:tc>
          <w:tcPr>
            <w:tcW w:w="0" w:type="auto"/>
          </w:tcPr>
          <w:p w14:paraId="7443EFB0" w14:textId="7E3CB79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  </w:t>
            </w:r>
          </w:p>
        </w:tc>
        <w:tc>
          <w:tcPr>
            <w:tcW w:w="0" w:type="auto"/>
          </w:tcPr>
          <w:p w14:paraId="62F7CB32" w14:textId="0A4C2BB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135767535  </w:t>
            </w:r>
          </w:p>
        </w:tc>
        <w:tc>
          <w:tcPr>
            <w:tcW w:w="3013" w:type="dxa"/>
          </w:tcPr>
          <w:p w14:paraId="34E286FD" w14:textId="6CC2E046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2A5B3786" w14:textId="77777777" w:rsidTr="00CA7452">
        <w:trPr>
          <w:trHeight w:val="170"/>
        </w:trPr>
        <w:tc>
          <w:tcPr>
            <w:tcW w:w="0" w:type="auto"/>
            <w:vMerge/>
          </w:tcPr>
          <w:p w14:paraId="200A2A92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22278CB" w14:textId="1ABB8196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  </w:t>
            </w:r>
          </w:p>
        </w:tc>
        <w:tc>
          <w:tcPr>
            <w:tcW w:w="0" w:type="auto"/>
          </w:tcPr>
          <w:p w14:paraId="703E0951" w14:textId="150A145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63614153  </w:t>
            </w:r>
          </w:p>
        </w:tc>
        <w:tc>
          <w:tcPr>
            <w:tcW w:w="0" w:type="auto"/>
          </w:tcPr>
          <w:p w14:paraId="1AC27E66" w14:textId="5D53C2CC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  </w:t>
            </w:r>
          </w:p>
        </w:tc>
        <w:tc>
          <w:tcPr>
            <w:tcW w:w="0" w:type="auto"/>
          </w:tcPr>
          <w:p w14:paraId="2D7BC473" w14:textId="5168483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145600155  </w:t>
            </w:r>
          </w:p>
        </w:tc>
        <w:tc>
          <w:tcPr>
            <w:tcW w:w="3013" w:type="dxa"/>
          </w:tcPr>
          <w:p w14:paraId="400BA0FC" w14:textId="7C93233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hap1 </w:t>
            </w:r>
          </w:p>
        </w:tc>
      </w:tr>
      <w:tr w:rsidR="710BC31B" w:rsidRPr="008F33DF" w14:paraId="7246E75E" w14:textId="77777777" w:rsidTr="00CA7452">
        <w:trPr>
          <w:trHeight w:val="170"/>
        </w:trPr>
        <w:tc>
          <w:tcPr>
            <w:tcW w:w="0" w:type="auto"/>
            <w:vMerge/>
          </w:tcPr>
          <w:p w14:paraId="4BC97734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A254897" w14:textId="06CA444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  </w:t>
            </w:r>
          </w:p>
        </w:tc>
        <w:tc>
          <w:tcPr>
            <w:tcW w:w="0" w:type="auto"/>
          </w:tcPr>
          <w:p w14:paraId="4152B991" w14:textId="5CE2C32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80981660  </w:t>
            </w:r>
          </w:p>
        </w:tc>
        <w:tc>
          <w:tcPr>
            <w:tcW w:w="0" w:type="auto"/>
          </w:tcPr>
          <w:p w14:paraId="7CD92429" w14:textId="5AC8AD8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  </w:t>
            </w:r>
          </w:p>
        </w:tc>
        <w:tc>
          <w:tcPr>
            <w:tcW w:w="0" w:type="auto"/>
          </w:tcPr>
          <w:p w14:paraId="3374AA4D" w14:textId="05B3D01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135891958  </w:t>
            </w:r>
          </w:p>
        </w:tc>
        <w:tc>
          <w:tcPr>
            <w:tcW w:w="3013" w:type="dxa"/>
          </w:tcPr>
          <w:p w14:paraId="5FE75420" w14:textId="45DAF5E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6CCEEC69" w14:textId="77777777" w:rsidTr="00CA7452">
        <w:trPr>
          <w:trHeight w:val="170"/>
        </w:trPr>
        <w:tc>
          <w:tcPr>
            <w:tcW w:w="0" w:type="auto"/>
            <w:vMerge/>
          </w:tcPr>
          <w:p w14:paraId="334E10A1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166A0B2" w14:textId="40B7495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  </w:t>
            </w:r>
          </w:p>
        </w:tc>
        <w:tc>
          <w:tcPr>
            <w:tcW w:w="0" w:type="auto"/>
          </w:tcPr>
          <w:p w14:paraId="6524BD09" w14:textId="32FBFD2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80981660  </w:t>
            </w:r>
          </w:p>
        </w:tc>
        <w:tc>
          <w:tcPr>
            <w:tcW w:w="0" w:type="auto"/>
          </w:tcPr>
          <w:p w14:paraId="2795215F" w14:textId="68E05821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  </w:t>
            </w:r>
          </w:p>
        </w:tc>
        <w:tc>
          <w:tcPr>
            <w:tcW w:w="0" w:type="auto"/>
          </w:tcPr>
          <w:p w14:paraId="1B273E71" w14:textId="4DA8968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148110490  </w:t>
            </w:r>
          </w:p>
        </w:tc>
        <w:tc>
          <w:tcPr>
            <w:tcW w:w="3013" w:type="dxa"/>
          </w:tcPr>
          <w:p w14:paraId="3C03DB1C" w14:textId="6DF34FC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2974E370" w14:textId="77777777" w:rsidTr="00CA7452">
        <w:trPr>
          <w:trHeight w:val="170"/>
        </w:trPr>
        <w:tc>
          <w:tcPr>
            <w:tcW w:w="0" w:type="auto"/>
            <w:vMerge w:val="restart"/>
          </w:tcPr>
          <w:p w14:paraId="71BD9AFF" w14:textId="0E752A4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P6 </w:t>
            </w:r>
          </w:p>
        </w:tc>
        <w:tc>
          <w:tcPr>
            <w:tcW w:w="0" w:type="auto"/>
          </w:tcPr>
          <w:p w14:paraId="0F411347" w14:textId="5E57C00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9  </w:t>
            </w:r>
          </w:p>
        </w:tc>
        <w:tc>
          <w:tcPr>
            <w:tcW w:w="0" w:type="auto"/>
          </w:tcPr>
          <w:p w14:paraId="0F81B1C9" w14:textId="228C8F7C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97596764  </w:t>
            </w:r>
          </w:p>
        </w:tc>
        <w:tc>
          <w:tcPr>
            <w:tcW w:w="0" w:type="auto"/>
          </w:tcPr>
          <w:p w14:paraId="7D64E290" w14:textId="3EAD571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X  </w:t>
            </w:r>
          </w:p>
        </w:tc>
        <w:tc>
          <w:tcPr>
            <w:tcW w:w="0" w:type="auto"/>
          </w:tcPr>
          <w:p w14:paraId="648BC77B" w14:textId="2F678B8C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153779639  </w:t>
            </w:r>
          </w:p>
        </w:tc>
        <w:tc>
          <w:tcPr>
            <w:tcW w:w="3013" w:type="dxa"/>
            <w:vMerge w:val="restart"/>
          </w:tcPr>
          <w:p w14:paraId="129104D9" w14:textId="212728A1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Not found, but calls a deletion on X between the two breakpoints shown here </w:t>
            </w:r>
          </w:p>
        </w:tc>
      </w:tr>
      <w:tr w:rsidR="710BC31B" w:rsidRPr="008F33DF" w14:paraId="6AD9525E" w14:textId="77777777" w:rsidTr="00CA7452">
        <w:trPr>
          <w:trHeight w:val="170"/>
        </w:trPr>
        <w:tc>
          <w:tcPr>
            <w:tcW w:w="0" w:type="auto"/>
            <w:vMerge/>
          </w:tcPr>
          <w:p w14:paraId="181D08E7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4622EA5" w14:textId="23D48BB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9  </w:t>
            </w:r>
          </w:p>
        </w:tc>
        <w:tc>
          <w:tcPr>
            <w:tcW w:w="0" w:type="auto"/>
          </w:tcPr>
          <w:p w14:paraId="62A61C30" w14:textId="4158C855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97598236  </w:t>
            </w:r>
          </w:p>
        </w:tc>
        <w:tc>
          <w:tcPr>
            <w:tcW w:w="0" w:type="auto"/>
          </w:tcPr>
          <w:p w14:paraId="70BB20AB" w14:textId="7A9EFFC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X  </w:t>
            </w:r>
          </w:p>
        </w:tc>
        <w:tc>
          <w:tcPr>
            <w:tcW w:w="0" w:type="auto"/>
          </w:tcPr>
          <w:p w14:paraId="4A00783F" w14:textId="61C6A1E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153724706  </w:t>
            </w:r>
          </w:p>
        </w:tc>
        <w:tc>
          <w:tcPr>
            <w:tcW w:w="3013" w:type="dxa"/>
            <w:vMerge/>
          </w:tcPr>
          <w:p w14:paraId="22E6E488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710BC31B" w:rsidRPr="008F33DF" w14:paraId="74EDBD6E" w14:textId="77777777" w:rsidTr="00CA7452">
        <w:trPr>
          <w:trHeight w:val="170"/>
        </w:trPr>
        <w:tc>
          <w:tcPr>
            <w:tcW w:w="0" w:type="auto"/>
            <w:vMerge w:val="restart"/>
          </w:tcPr>
          <w:p w14:paraId="342C59C1" w14:textId="20A2D9B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P7.1 </w:t>
            </w:r>
          </w:p>
        </w:tc>
        <w:tc>
          <w:tcPr>
            <w:tcW w:w="0" w:type="auto"/>
          </w:tcPr>
          <w:p w14:paraId="1A242B1B" w14:textId="0966CD1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 </w:t>
            </w:r>
          </w:p>
        </w:tc>
        <w:tc>
          <w:tcPr>
            <w:tcW w:w="0" w:type="auto"/>
          </w:tcPr>
          <w:p w14:paraId="55A812C0" w14:textId="461CBBE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19783172  </w:t>
            </w:r>
          </w:p>
        </w:tc>
        <w:tc>
          <w:tcPr>
            <w:tcW w:w="0" w:type="auto"/>
          </w:tcPr>
          <w:p w14:paraId="6E28994D" w14:textId="6EB7947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10 </w:t>
            </w:r>
          </w:p>
        </w:tc>
        <w:tc>
          <w:tcPr>
            <w:tcW w:w="0" w:type="auto"/>
          </w:tcPr>
          <w:p w14:paraId="6EB4A201" w14:textId="55EC809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95395335  </w:t>
            </w:r>
          </w:p>
        </w:tc>
        <w:tc>
          <w:tcPr>
            <w:tcW w:w="3013" w:type="dxa"/>
          </w:tcPr>
          <w:p w14:paraId="631B42F2" w14:textId="6EFE541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hap1 </w:t>
            </w:r>
          </w:p>
        </w:tc>
      </w:tr>
      <w:tr w:rsidR="710BC31B" w:rsidRPr="008F33DF" w14:paraId="3CE9C846" w14:textId="77777777" w:rsidTr="00CA7452">
        <w:trPr>
          <w:trHeight w:val="170"/>
        </w:trPr>
        <w:tc>
          <w:tcPr>
            <w:tcW w:w="0" w:type="auto"/>
            <w:vMerge/>
          </w:tcPr>
          <w:p w14:paraId="48AF0A3E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97646FF" w14:textId="6AD59F6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 </w:t>
            </w:r>
          </w:p>
        </w:tc>
        <w:tc>
          <w:tcPr>
            <w:tcW w:w="0" w:type="auto"/>
          </w:tcPr>
          <w:p w14:paraId="0490F65E" w14:textId="0415105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19783105  </w:t>
            </w:r>
          </w:p>
        </w:tc>
        <w:tc>
          <w:tcPr>
            <w:tcW w:w="0" w:type="auto"/>
          </w:tcPr>
          <w:p w14:paraId="74275A35" w14:textId="6404287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10 </w:t>
            </w:r>
          </w:p>
        </w:tc>
        <w:tc>
          <w:tcPr>
            <w:tcW w:w="0" w:type="auto"/>
          </w:tcPr>
          <w:p w14:paraId="04DBCD95" w14:textId="290B428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95395328  </w:t>
            </w:r>
          </w:p>
        </w:tc>
        <w:tc>
          <w:tcPr>
            <w:tcW w:w="3013" w:type="dxa"/>
          </w:tcPr>
          <w:p w14:paraId="48EBE054" w14:textId="18F99176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6AEDA445" w14:textId="77777777" w:rsidTr="00CA7452">
        <w:trPr>
          <w:trHeight w:val="170"/>
        </w:trPr>
        <w:tc>
          <w:tcPr>
            <w:tcW w:w="0" w:type="auto"/>
            <w:vMerge/>
          </w:tcPr>
          <w:p w14:paraId="5F216B11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DEBAAF4" w14:textId="43BAA2C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</w:t>
            </w:r>
          </w:p>
        </w:tc>
        <w:tc>
          <w:tcPr>
            <w:tcW w:w="0" w:type="auto"/>
          </w:tcPr>
          <w:p w14:paraId="6B850B33" w14:textId="3A65320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189694535  </w:t>
            </w:r>
          </w:p>
        </w:tc>
        <w:tc>
          <w:tcPr>
            <w:tcW w:w="0" w:type="auto"/>
          </w:tcPr>
          <w:p w14:paraId="01CAD2D4" w14:textId="2BF597D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</w:t>
            </w:r>
          </w:p>
        </w:tc>
        <w:tc>
          <w:tcPr>
            <w:tcW w:w="0" w:type="auto"/>
          </w:tcPr>
          <w:p w14:paraId="2A33A898" w14:textId="0BD9628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202576085  </w:t>
            </w:r>
          </w:p>
        </w:tc>
        <w:tc>
          <w:tcPr>
            <w:tcW w:w="3013" w:type="dxa"/>
          </w:tcPr>
          <w:p w14:paraId="50AE2DE3" w14:textId="3E59C2C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08AC68BE" w14:textId="77777777" w:rsidTr="00CA7452">
        <w:trPr>
          <w:trHeight w:val="170"/>
        </w:trPr>
        <w:tc>
          <w:tcPr>
            <w:tcW w:w="0" w:type="auto"/>
            <w:vMerge/>
          </w:tcPr>
          <w:p w14:paraId="2AAC7B0D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2251853" w14:textId="4352782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</w:t>
            </w:r>
          </w:p>
        </w:tc>
        <w:tc>
          <w:tcPr>
            <w:tcW w:w="0" w:type="auto"/>
          </w:tcPr>
          <w:p w14:paraId="63682341" w14:textId="1E884C1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189694533  </w:t>
            </w:r>
          </w:p>
        </w:tc>
        <w:tc>
          <w:tcPr>
            <w:tcW w:w="0" w:type="auto"/>
          </w:tcPr>
          <w:p w14:paraId="6BC7EEA5" w14:textId="096D206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</w:t>
            </w:r>
          </w:p>
        </w:tc>
        <w:tc>
          <w:tcPr>
            <w:tcW w:w="0" w:type="auto"/>
          </w:tcPr>
          <w:p w14:paraId="4708CB24" w14:textId="5A27664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202576083  </w:t>
            </w:r>
          </w:p>
        </w:tc>
        <w:tc>
          <w:tcPr>
            <w:tcW w:w="3013" w:type="dxa"/>
          </w:tcPr>
          <w:p w14:paraId="146718D3" w14:textId="4F2BCC5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2D5A9C9E" w14:textId="77777777" w:rsidTr="00CA7452">
        <w:trPr>
          <w:trHeight w:val="170"/>
        </w:trPr>
        <w:tc>
          <w:tcPr>
            <w:tcW w:w="0" w:type="auto"/>
          </w:tcPr>
          <w:p w14:paraId="394FABF6" w14:textId="7ED7E30C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P7.2 </w:t>
            </w:r>
          </w:p>
        </w:tc>
        <w:tc>
          <w:tcPr>
            <w:tcW w:w="0" w:type="auto"/>
          </w:tcPr>
          <w:p w14:paraId="198F6D91" w14:textId="59E3A72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  <w:tc>
          <w:tcPr>
            <w:tcW w:w="0" w:type="auto"/>
          </w:tcPr>
          <w:p w14:paraId="0957BD0D" w14:textId="722BE65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  <w:tc>
          <w:tcPr>
            <w:tcW w:w="0" w:type="auto"/>
          </w:tcPr>
          <w:p w14:paraId="1B631AE3" w14:textId="6382C59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  <w:tc>
          <w:tcPr>
            <w:tcW w:w="0" w:type="auto"/>
          </w:tcPr>
          <w:p w14:paraId="20C004F2" w14:textId="7CCF4696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  <w:tc>
          <w:tcPr>
            <w:tcW w:w="3013" w:type="dxa"/>
          </w:tcPr>
          <w:p w14:paraId="41967328" w14:textId="7471B1C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- </w:t>
            </w:r>
          </w:p>
        </w:tc>
      </w:tr>
      <w:tr w:rsidR="710BC31B" w:rsidRPr="008F33DF" w14:paraId="1D3E8F72" w14:textId="77777777" w:rsidTr="00CA7452">
        <w:trPr>
          <w:trHeight w:val="170"/>
        </w:trPr>
        <w:tc>
          <w:tcPr>
            <w:tcW w:w="0" w:type="auto"/>
            <w:vMerge w:val="restart"/>
          </w:tcPr>
          <w:p w14:paraId="7411826C" w14:textId="15E2E04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P7.3 </w:t>
            </w:r>
          </w:p>
        </w:tc>
        <w:tc>
          <w:tcPr>
            <w:tcW w:w="0" w:type="auto"/>
          </w:tcPr>
          <w:p w14:paraId="1AB79030" w14:textId="0FCDEBC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  </w:t>
            </w:r>
          </w:p>
        </w:tc>
        <w:tc>
          <w:tcPr>
            <w:tcW w:w="0" w:type="auto"/>
          </w:tcPr>
          <w:p w14:paraId="51BEC0BF" w14:textId="294D324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19783172  </w:t>
            </w:r>
          </w:p>
        </w:tc>
        <w:tc>
          <w:tcPr>
            <w:tcW w:w="0" w:type="auto"/>
          </w:tcPr>
          <w:p w14:paraId="5F908F55" w14:textId="1B70E4C6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10  </w:t>
            </w:r>
          </w:p>
        </w:tc>
        <w:tc>
          <w:tcPr>
            <w:tcW w:w="0" w:type="auto"/>
          </w:tcPr>
          <w:p w14:paraId="55031532" w14:textId="7D913AF6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95395335  </w:t>
            </w:r>
          </w:p>
        </w:tc>
        <w:tc>
          <w:tcPr>
            <w:tcW w:w="3013" w:type="dxa"/>
          </w:tcPr>
          <w:p w14:paraId="603992B7" w14:textId="3B77077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04D9446A" w14:textId="77777777" w:rsidTr="00CA7452">
        <w:trPr>
          <w:trHeight w:val="170"/>
        </w:trPr>
        <w:tc>
          <w:tcPr>
            <w:tcW w:w="0" w:type="auto"/>
            <w:vMerge/>
          </w:tcPr>
          <w:p w14:paraId="6231E71A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2D9C786" w14:textId="046BEAD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  </w:t>
            </w:r>
          </w:p>
        </w:tc>
        <w:tc>
          <w:tcPr>
            <w:tcW w:w="0" w:type="auto"/>
          </w:tcPr>
          <w:p w14:paraId="3601BB9D" w14:textId="38D8844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19783105  </w:t>
            </w:r>
          </w:p>
        </w:tc>
        <w:tc>
          <w:tcPr>
            <w:tcW w:w="0" w:type="auto"/>
          </w:tcPr>
          <w:p w14:paraId="42E90FF6" w14:textId="7255257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10  </w:t>
            </w:r>
          </w:p>
        </w:tc>
        <w:tc>
          <w:tcPr>
            <w:tcW w:w="0" w:type="auto"/>
          </w:tcPr>
          <w:p w14:paraId="50C55CD8" w14:textId="009E176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95395328  </w:t>
            </w:r>
          </w:p>
        </w:tc>
        <w:tc>
          <w:tcPr>
            <w:tcW w:w="3013" w:type="dxa"/>
          </w:tcPr>
          <w:p w14:paraId="58EDD661" w14:textId="73D03705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653033F9" w14:textId="77777777" w:rsidTr="00CA7452">
        <w:trPr>
          <w:trHeight w:val="170"/>
        </w:trPr>
        <w:tc>
          <w:tcPr>
            <w:tcW w:w="0" w:type="auto"/>
            <w:vMerge/>
          </w:tcPr>
          <w:p w14:paraId="2204CC9F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7491546" w14:textId="7BB7CED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4BBB9035" w14:textId="6C3D713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189694535  </w:t>
            </w:r>
          </w:p>
        </w:tc>
        <w:tc>
          <w:tcPr>
            <w:tcW w:w="0" w:type="auto"/>
          </w:tcPr>
          <w:p w14:paraId="47EEA008" w14:textId="69DC2E9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76C5E7F0" w14:textId="1047D25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202576085  </w:t>
            </w:r>
          </w:p>
        </w:tc>
        <w:tc>
          <w:tcPr>
            <w:tcW w:w="3013" w:type="dxa"/>
          </w:tcPr>
          <w:p w14:paraId="540E929C" w14:textId="702AE991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hap1 </w:t>
            </w:r>
          </w:p>
        </w:tc>
      </w:tr>
      <w:tr w:rsidR="710BC31B" w:rsidRPr="008F33DF" w14:paraId="17B505ED" w14:textId="77777777" w:rsidTr="00CA7452">
        <w:trPr>
          <w:trHeight w:val="170"/>
        </w:trPr>
        <w:tc>
          <w:tcPr>
            <w:tcW w:w="0" w:type="auto"/>
            <w:vMerge/>
          </w:tcPr>
          <w:p w14:paraId="792962BC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A085158" w14:textId="15FBEEC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277EA2CE" w14:textId="7C67BFE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189694533  </w:t>
            </w:r>
          </w:p>
        </w:tc>
        <w:tc>
          <w:tcPr>
            <w:tcW w:w="0" w:type="auto"/>
          </w:tcPr>
          <w:p w14:paraId="431DE4D7" w14:textId="33EA4D8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  </w:t>
            </w:r>
          </w:p>
        </w:tc>
        <w:tc>
          <w:tcPr>
            <w:tcW w:w="0" w:type="auto"/>
          </w:tcPr>
          <w:p w14:paraId="5860754B" w14:textId="4C383E6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202576083  </w:t>
            </w:r>
          </w:p>
        </w:tc>
        <w:tc>
          <w:tcPr>
            <w:tcW w:w="3013" w:type="dxa"/>
          </w:tcPr>
          <w:p w14:paraId="4A1C0C8F" w14:textId="087FF95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hap1 </w:t>
            </w:r>
          </w:p>
        </w:tc>
      </w:tr>
      <w:tr w:rsidR="710BC31B" w:rsidRPr="008F33DF" w14:paraId="0BC9CDF3" w14:textId="77777777" w:rsidTr="00CA7452">
        <w:trPr>
          <w:trHeight w:val="170"/>
        </w:trPr>
        <w:tc>
          <w:tcPr>
            <w:tcW w:w="0" w:type="auto"/>
            <w:vMerge w:val="restart"/>
          </w:tcPr>
          <w:p w14:paraId="6EBD2CA6" w14:textId="3A7C6816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P8.1 </w:t>
            </w:r>
          </w:p>
        </w:tc>
        <w:tc>
          <w:tcPr>
            <w:tcW w:w="0" w:type="auto"/>
          </w:tcPr>
          <w:p w14:paraId="63CA79C1" w14:textId="0D54521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X  </w:t>
            </w:r>
          </w:p>
        </w:tc>
        <w:tc>
          <w:tcPr>
            <w:tcW w:w="0" w:type="auto"/>
          </w:tcPr>
          <w:p w14:paraId="567F2F44" w14:textId="01EB7C1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9420014  </w:t>
            </w:r>
          </w:p>
        </w:tc>
        <w:tc>
          <w:tcPr>
            <w:tcW w:w="0" w:type="auto"/>
          </w:tcPr>
          <w:p w14:paraId="07D34BBA" w14:textId="2FE6357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X  </w:t>
            </w:r>
          </w:p>
        </w:tc>
        <w:tc>
          <w:tcPr>
            <w:tcW w:w="0" w:type="auto"/>
          </w:tcPr>
          <w:p w14:paraId="33BB4FD9" w14:textId="0147122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154113037    </w:t>
            </w:r>
          </w:p>
        </w:tc>
        <w:tc>
          <w:tcPr>
            <w:tcW w:w="3013" w:type="dxa"/>
          </w:tcPr>
          <w:p w14:paraId="5E1CE316" w14:textId="79CC27E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1CB21702" w14:textId="77777777" w:rsidTr="00CA7452">
        <w:trPr>
          <w:trHeight w:val="170"/>
        </w:trPr>
        <w:tc>
          <w:tcPr>
            <w:tcW w:w="0" w:type="auto"/>
            <w:vMerge/>
          </w:tcPr>
          <w:p w14:paraId="20546942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A822504" w14:textId="1DB67E8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X  </w:t>
            </w:r>
          </w:p>
        </w:tc>
        <w:tc>
          <w:tcPr>
            <w:tcW w:w="0" w:type="auto"/>
          </w:tcPr>
          <w:p w14:paraId="025FADFA" w14:textId="47D3A87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9768909  </w:t>
            </w:r>
          </w:p>
        </w:tc>
        <w:tc>
          <w:tcPr>
            <w:tcW w:w="0" w:type="auto"/>
          </w:tcPr>
          <w:p w14:paraId="1F3B2F40" w14:textId="081A6EC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X  </w:t>
            </w:r>
          </w:p>
        </w:tc>
        <w:tc>
          <w:tcPr>
            <w:tcW w:w="0" w:type="auto"/>
          </w:tcPr>
          <w:p w14:paraId="22953CC3" w14:textId="34F96F6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154208530  </w:t>
            </w:r>
          </w:p>
        </w:tc>
        <w:tc>
          <w:tcPr>
            <w:tcW w:w="3013" w:type="dxa"/>
          </w:tcPr>
          <w:p w14:paraId="00A2F020" w14:textId="0BF09F4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No </w:t>
            </w:r>
          </w:p>
        </w:tc>
      </w:tr>
      <w:tr w:rsidR="710BC31B" w:rsidRPr="008F33DF" w14:paraId="3A66325A" w14:textId="77777777" w:rsidTr="00CA7452">
        <w:trPr>
          <w:trHeight w:val="170"/>
        </w:trPr>
        <w:tc>
          <w:tcPr>
            <w:tcW w:w="0" w:type="auto"/>
            <w:vMerge w:val="restart"/>
          </w:tcPr>
          <w:p w14:paraId="3FC32E07" w14:textId="3C396C9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P8.2 </w:t>
            </w:r>
          </w:p>
        </w:tc>
        <w:tc>
          <w:tcPr>
            <w:tcW w:w="0" w:type="auto"/>
          </w:tcPr>
          <w:p w14:paraId="13C75CED" w14:textId="7D87C04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X  </w:t>
            </w:r>
          </w:p>
        </w:tc>
        <w:tc>
          <w:tcPr>
            <w:tcW w:w="0" w:type="auto"/>
          </w:tcPr>
          <w:p w14:paraId="77B815F2" w14:textId="487C127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9420014  </w:t>
            </w:r>
          </w:p>
        </w:tc>
        <w:tc>
          <w:tcPr>
            <w:tcW w:w="0" w:type="auto"/>
          </w:tcPr>
          <w:p w14:paraId="05AE5494" w14:textId="15A3F48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X  </w:t>
            </w:r>
          </w:p>
        </w:tc>
        <w:tc>
          <w:tcPr>
            <w:tcW w:w="0" w:type="auto"/>
          </w:tcPr>
          <w:p w14:paraId="789EC0D9" w14:textId="703A7FB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154113037  </w:t>
            </w:r>
          </w:p>
          <w:p w14:paraId="191E2CF5" w14:textId="2E68CDF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  </w:t>
            </w:r>
          </w:p>
        </w:tc>
        <w:tc>
          <w:tcPr>
            <w:tcW w:w="3013" w:type="dxa"/>
          </w:tcPr>
          <w:p w14:paraId="1709D6B1" w14:textId="00C091B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  <w:lang w:val="sv"/>
              </w:rPr>
              <w:lastRenderedPageBreak/>
              <w:t>Yes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  <w:lang w:val="sv"/>
              </w:rPr>
              <w:t>, non-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  <w:lang w:val="sv"/>
              </w:rPr>
              <w:t>phased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710BC31B" w:rsidRPr="008F33DF" w14:paraId="60100D8D" w14:textId="77777777" w:rsidTr="00CA7452">
        <w:trPr>
          <w:trHeight w:val="170"/>
        </w:trPr>
        <w:tc>
          <w:tcPr>
            <w:tcW w:w="0" w:type="auto"/>
            <w:vMerge/>
          </w:tcPr>
          <w:p w14:paraId="13674904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C838554" w14:textId="4A63983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X  </w:t>
            </w:r>
          </w:p>
        </w:tc>
        <w:tc>
          <w:tcPr>
            <w:tcW w:w="0" w:type="auto"/>
          </w:tcPr>
          <w:p w14:paraId="46861435" w14:textId="195DDDC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9768909  </w:t>
            </w:r>
          </w:p>
        </w:tc>
        <w:tc>
          <w:tcPr>
            <w:tcW w:w="0" w:type="auto"/>
          </w:tcPr>
          <w:p w14:paraId="0E605E97" w14:textId="4059D81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X  </w:t>
            </w:r>
          </w:p>
        </w:tc>
        <w:tc>
          <w:tcPr>
            <w:tcW w:w="0" w:type="auto"/>
          </w:tcPr>
          <w:p w14:paraId="6DF4701A" w14:textId="44C19A27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154208530  </w:t>
            </w:r>
          </w:p>
        </w:tc>
        <w:tc>
          <w:tcPr>
            <w:tcW w:w="3013" w:type="dxa"/>
          </w:tcPr>
          <w:p w14:paraId="45EC0237" w14:textId="2902BB57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  <w:lang w:val="sv"/>
              </w:rPr>
              <w:t>Yes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  <w:lang w:val="sv"/>
              </w:rPr>
              <w:t xml:space="preserve">, BPJ 1: </w:t>
            </w:r>
            <w:proofErr w:type="gramStart"/>
            <w:r w:rsidRPr="008F33DF">
              <w:rPr>
                <w:rFonts w:ascii="Arial" w:eastAsia="Arial" w:hAnsi="Arial" w:cs="Arial"/>
                <w:sz w:val="22"/>
                <w:szCs w:val="22"/>
                <w:lang w:val="sv"/>
              </w:rPr>
              <w:t>9768884</w:t>
            </w:r>
            <w:proofErr w:type="gramEnd"/>
            <w:r w:rsidRPr="008F33DF">
              <w:rPr>
                <w:rFonts w:ascii="Arial" w:eastAsia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099D076D" w14:textId="034B6400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  <w:lang w:val="sv"/>
              </w:rPr>
              <w:t xml:space="preserve">BPJ 2: </w:t>
            </w:r>
            <w:proofErr w:type="gramStart"/>
            <w:r w:rsidRPr="008F33DF">
              <w:rPr>
                <w:rFonts w:ascii="Arial" w:eastAsia="Arial" w:hAnsi="Arial" w:cs="Arial"/>
                <w:sz w:val="22"/>
                <w:szCs w:val="22"/>
                <w:lang w:val="sv"/>
              </w:rPr>
              <w:t>154208531</w:t>
            </w:r>
            <w:proofErr w:type="gramEnd"/>
            <w:r w:rsidRPr="008F33DF">
              <w:rPr>
                <w:rFonts w:ascii="Arial" w:eastAsia="Arial" w:hAnsi="Arial" w:cs="Arial"/>
                <w:sz w:val="22"/>
                <w:szCs w:val="22"/>
                <w:lang w:val="sv"/>
              </w:rPr>
              <w:t xml:space="preserve"> </w:t>
            </w: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710BC31B" w:rsidRPr="008F33DF" w14:paraId="3F8356CC" w14:textId="77777777" w:rsidTr="00CA7452">
        <w:trPr>
          <w:trHeight w:val="170"/>
        </w:trPr>
        <w:tc>
          <w:tcPr>
            <w:tcW w:w="0" w:type="auto"/>
            <w:vMerge w:val="restart"/>
          </w:tcPr>
          <w:p w14:paraId="14856A89" w14:textId="43F8257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P9  </w:t>
            </w:r>
          </w:p>
        </w:tc>
        <w:tc>
          <w:tcPr>
            <w:tcW w:w="0" w:type="auto"/>
          </w:tcPr>
          <w:p w14:paraId="5E3991CC" w14:textId="32AF61E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9  </w:t>
            </w:r>
          </w:p>
        </w:tc>
        <w:tc>
          <w:tcPr>
            <w:tcW w:w="0" w:type="auto"/>
          </w:tcPr>
          <w:p w14:paraId="47D685A7" w14:textId="6E9C008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75862011*  </w:t>
            </w:r>
          </w:p>
        </w:tc>
        <w:tc>
          <w:tcPr>
            <w:tcW w:w="0" w:type="auto"/>
          </w:tcPr>
          <w:p w14:paraId="4ED29849" w14:textId="37D869D5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X  </w:t>
            </w:r>
          </w:p>
        </w:tc>
        <w:tc>
          <w:tcPr>
            <w:tcW w:w="0" w:type="auto"/>
          </w:tcPr>
          <w:p w14:paraId="15E7863D" w14:textId="12DBBAC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3044233  </w:t>
            </w:r>
          </w:p>
          <w:p w14:paraId="5077F976" w14:textId="453E1AF5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3013" w:type="dxa"/>
          </w:tcPr>
          <w:p w14:paraId="4B688E03" w14:textId="3425F80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Yes, hap 2. BPJ 1: 75862276 </w:t>
            </w:r>
          </w:p>
        </w:tc>
      </w:tr>
      <w:tr w:rsidR="710BC31B" w:rsidRPr="008F33DF" w14:paraId="32C0C1DB" w14:textId="77777777" w:rsidTr="00CA7452">
        <w:trPr>
          <w:trHeight w:val="170"/>
        </w:trPr>
        <w:tc>
          <w:tcPr>
            <w:tcW w:w="0" w:type="auto"/>
            <w:vMerge/>
          </w:tcPr>
          <w:p w14:paraId="3AD0B2FD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48ACDA8" w14:textId="5ABE67B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9  </w:t>
            </w:r>
          </w:p>
        </w:tc>
        <w:tc>
          <w:tcPr>
            <w:tcW w:w="0" w:type="auto"/>
          </w:tcPr>
          <w:p w14:paraId="4D62B0A9" w14:textId="45DA4D6C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75862011*  </w:t>
            </w:r>
          </w:p>
          <w:p w14:paraId="1A7F1391" w14:textId="5BFC3A9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0" w:type="auto"/>
          </w:tcPr>
          <w:p w14:paraId="2F3EA918" w14:textId="6C5733C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X  </w:t>
            </w:r>
          </w:p>
        </w:tc>
        <w:tc>
          <w:tcPr>
            <w:tcW w:w="0" w:type="auto"/>
          </w:tcPr>
          <w:p w14:paraId="3C6656E6" w14:textId="2553F92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3044228  </w:t>
            </w:r>
          </w:p>
          <w:p w14:paraId="2C7F1775" w14:textId="552FFF5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3013" w:type="dxa"/>
          </w:tcPr>
          <w:p w14:paraId="118E1E82" w14:textId="3E64692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hap2. BPJ 1: 75862011 </w:t>
            </w:r>
          </w:p>
        </w:tc>
      </w:tr>
      <w:tr w:rsidR="710BC31B" w:rsidRPr="008F33DF" w14:paraId="7AB757EF" w14:textId="77777777" w:rsidTr="00CA7452">
        <w:trPr>
          <w:trHeight w:val="170"/>
        </w:trPr>
        <w:tc>
          <w:tcPr>
            <w:tcW w:w="0" w:type="auto"/>
          </w:tcPr>
          <w:p w14:paraId="56C9360D" w14:textId="2377D9E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P10  </w:t>
            </w:r>
          </w:p>
        </w:tc>
        <w:tc>
          <w:tcPr>
            <w:tcW w:w="0" w:type="auto"/>
          </w:tcPr>
          <w:p w14:paraId="5A52B5FD" w14:textId="7EF0C76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  <w:tc>
          <w:tcPr>
            <w:tcW w:w="0" w:type="auto"/>
          </w:tcPr>
          <w:p w14:paraId="3665C1DA" w14:textId="7BBB12F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  <w:tc>
          <w:tcPr>
            <w:tcW w:w="0" w:type="auto"/>
          </w:tcPr>
          <w:p w14:paraId="366194B7" w14:textId="7BE646A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  <w:tc>
          <w:tcPr>
            <w:tcW w:w="0" w:type="auto"/>
          </w:tcPr>
          <w:p w14:paraId="27DB9E1A" w14:textId="201F0DF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 </w:t>
            </w:r>
          </w:p>
        </w:tc>
        <w:tc>
          <w:tcPr>
            <w:tcW w:w="3013" w:type="dxa"/>
          </w:tcPr>
          <w:p w14:paraId="6B0B3E54" w14:textId="30AD6746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- </w:t>
            </w:r>
          </w:p>
        </w:tc>
      </w:tr>
      <w:tr w:rsidR="710BC31B" w:rsidRPr="008F33DF" w14:paraId="3D728FEA" w14:textId="77777777" w:rsidTr="00CA7452">
        <w:trPr>
          <w:trHeight w:val="170"/>
        </w:trPr>
        <w:tc>
          <w:tcPr>
            <w:tcW w:w="0" w:type="auto"/>
          </w:tcPr>
          <w:p w14:paraId="004D2A02" w14:textId="4F16ED5B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P11 </w:t>
            </w:r>
          </w:p>
        </w:tc>
        <w:tc>
          <w:tcPr>
            <w:tcW w:w="0" w:type="auto"/>
          </w:tcPr>
          <w:p w14:paraId="4F448952" w14:textId="4B10F2F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X </w:t>
            </w:r>
          </w:p>
        </w:tc>
        <w:tc>
          <w:tcPr>
            <w:tcW w:w="0" w:type="auto"/>
          </w:tcPr>
          <w:p w14:paraId="15C91D2D" w14:textId="0A80C5E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101431832 </w:t>
            </w:r>
          </w:p>
        </w:tc>
        <w:tc>
          <w:tcPr>
            <w:tcW w:w="0" w:type="auto"/>
          </w:tcPr>
          <w:p w14:paraId="64B21DB4" w14:textId="5530306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X </w:t>
            </w:r>
          </w:p>
        </w:tc>
        <w:tc>
          <w:tcPr>
            <w:tcW w:w="0" w:type="auto"/>
          </w:tcPr>
          <w:p w14:paraId="33BE0DF8" w14:textId="210861FC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55349282 </w:t>
            </w:r>
          </w:p>
        </w:tc>
        <w:tc>
          <w:tcPr>
            <w:tcW w:w="3013" w:type="dxa"/>
          </w:tcPr>
          <w:p w14:paraId="12AD30D8" w14:textId="48776241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11E66BAD" w14:textId="77777777" w:rsidTr="00CA7452">
        <w:trPr>
          <w:trHeight w:val="170"/>
        </w:trPr>
        <w:tc>
          <w:tcPr>
            <w:tcW w:w="0" w:type="auto"/>
            <w:vMerge w:val="restart"/>
          </w:tcPr>
          <w:p w14:paraId="21B3C0F5" w14:textId="42DC7DF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P12 </w:t>
            </w:r>
          </w:p>
        </w:tc>
        <w:tc>
          <w:tcPr>
            <w:tcW w:w="0" w:type="auto"/>
          </w:tcPr>
          <w:p w14:paraId="69097CFD" w14:textId="2CA8293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4 </w:t>
            </w:r>
          </w:p>
        </w:tc>
        <w:tc>
          <w:tcPr>
            <w:tcW w:w="0" w:type="auto"/>
          </w:tcPr>
          <w:p w14:paraId="78AF53F1" w14:textId="27892893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80390384 </w:t>
            </w:r>
          </w:p>
        </w:tc>
        <w:tc>
          <w:tcPr>
            <w:tcW w:w="0" w:type="auto"/>
          </w:tcPr>
          <w:p w14:paraId="16F4E1D2" w14:textId="3E01E56C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6 </w:t>
            </w:r>
          </w:p>
        </w:tc>
        <w:tc>
          <w:tcPr>
            <w:tcW w:w="0" w:type="auto"/>
          </w:tcPr>
          <w:p w14:paraId="2ACE98E0" w14:textId="1636604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20052376 </w:t>
            </w:r>
          </w:p>
        </w:tc>
        <w:tc>
          <w:tcPr>
            <w:tcW w:w="3013" w:type="dxa"/>
          </w:tcPr>
          <w:p w14:paraId="3281BB67" w14:textId="539ECD6C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44D430D0" w14:textId="77777777" w:rsidTr="00CA7452">
        <w:trPr>
          <w:trHeight w:val="170"/>
        </w:trPr>
        <w:tc>
          <w:tcPr>
            <w:tcW w:w="0" w:type="auto"/>
            <w:vMerge/>
          </w:tcPr>
          <w:p w14:paraId="7196C681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1047FB6" w14:textId="1B8A657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 </w:t>
            </w:r>
          </w:p>
        </w:tc>
        <w:tc>
          <w:tcPr>
            <w:tcW w:w="0" w:type="auto"/>
          </w:tcPr>
          <w:p w14:paraId="71146E50" w14:textId="746D394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58205788 </w:t>
            </w:r>
          </w:p>
        </w:tc>
        <w:tc>
          <w:tcPr>
            <w:tcW w:w="0" w:type="auto"/>
          </w:tcPr>
          <w:p w14:paraId="52F2803E" w14:textId="626D47E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4 </w:t>
            </w:r>
          </w:p>
        </w:tc>
        <w:tc>
          <w:tcPr>
            <w:tcW w:w="0" w:type="auto"/>
          </w:tcPr>
          <w:p w14:paraId="4B46D275" w14:textId="58DE6AE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106505089 </w:t>
            </w:r>
          </w:p>
        </w:tc>
        <w:tc>
          <w:tcPr>
            <w:tcW w:w="3013" w:type="dxa"/>
          </w:tcPr>
          <w:p w14:paraId="5B023ABC" w14:textId="455CCCE7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in both haps </w:t>
            </w:r>
          </w:p>
        </w:tc>
      </w:tr>
      <w:tr w:rsidR="710BC31B" w:rsidRPr="008F33DF" w14:paraId="75515840" w14:textId="77777777" w:rsidTr="00CA7452">
        <w:trPr>
          <w:trHeight w:val="170"/>
        </w:trPr>
        <w:tc>
          <w:tcPr>
            <w:tcW w:w="0" w:type="auto"/>
            <w:vMerge/>
          </w:tcPr>
          <w:p w14:paraId="65BF904B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36B90FB" w14:textId="04F8D92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6 </w:t>
            </w:r>
          </w:p>
        </w:tc>
        <w:tc>
          <w:tcPr>
            <w:tcW w:w="0" w:type="auto"/>
          </w:tcPr>
          <w:p w14:paraId="0C21323F" w14:textId="19DBE041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20052374 </w:t>
            </w:r>
          </w:p>
        </w:tc>
        <w:tc>
          <w:tcPr>
            <w:tcW w:w="0" w:type="auto"/>
          </w:tcPr>
          <w:p w14:paraId="7D9099AD" w14:textId="07B1C8FC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4 </w:t>
            </w:r>
          </w:p>
        </w:tc>
        <w:tc>
          <w:tcPr>
            <w:tcW w:w="0" w:type="auto"/>
          </w:tcPr>
          <w:p w14:paraId="46A57C05" w14:textId="68B56EA5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94218568 </w:t>
            </w:r>
          </w:p>
        </w:tc>
        <w:tc>
          <w:tcPr>
            <w:tcW w:w="3013" w:type="dxa"/>
          </w:tcPr>
          <w:p w14:paraId="3F13CC08" w14:textId="0B44183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in both haps </w:t>
            </w:r>
          </w:p>
        </w:tc>
      </w:tr>
      <w:tr w:rsidR="710BC31B" w:rsidRPr="008F33DF" w14:paraId="514883C1" w14:textId="77777777" w:rsidTr="00CA7452">
        <w:trPr>
          <w:trHeight w:val="170"/>
        </w:trPr>
        <w:tc>
          <w:tcPr>
            <w:tcW w:w="0" w:type="auto"/>
            <w:vMerge/>
          </w:tcPr>
          <w:p w14:paraId="27F035C8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33EF60DA" w14:textId="02F5341E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4 </w:t>
            </w:r>
          </w:p>
        </w:tc>
        <w:tc>
          <w:tcPr>
            <w:tcW w:w="0" w:type="auto"/>
          </w:tcPr>
          <w:p w14:paraId="3CFEAF94" w14:textId="5B32AA24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106505092 </w:t>
            </w:r>
          </w:p>
        </w:tc>
        <w:tc>
          <w:tcPr>
            <w:tcW w:w="0" w:type="auto"/>
          </w:tcPr>
          <w:p w14:paraId="1A06128B" w14:textId="353DF7A1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 </w:t>
            </w:r>
          </w:p>
        </w:tc>
        <w:tc>
          <w:tcPr>
            <w:tcW w:w="0" w:type="auto"/>
          </w:tcPr>
          <w:p w14:paraId="39062A82" w14:textId="0E9D0E19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58205785 </w:t>
            </w:r>
          </w:p>
        </w:tc>
        <w:tc>
          <w:tcPr>
            <w:tcW w:w="3013" w:type="dxa"/>
          </w:tcPr>
          <w:p w14:paraId="77264AD1" w14:textId="43C6CCFA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hap1 </w:t>
            </w:r>
          </w:p>
        </w:tc>
      </w:tr>
      <w:tr w:rsidR="710BC31B" w:rsidRPr="008F33DF" w14:paraId="748065A1" w14:textId="77777777" w:rsidTr="00CA7452">
        <w:trPr>
          <w:trHeight w:val="170"/>
        </w:trPr>
        <w:tc>
          <w:tcPr>
            <w:tcW w:w="0" w:type="auto"/>
            <w:vMerge/>
          </w:tcPr>
          <w:p w14:paraId="3DA68D79" w14:textId="77777777" w:rsidR="00854581" w:rsidRPr="008F33DF" w:rsidRDefault="00854581" w:rsidP="00CA74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2307B2F" w14:textId="4E6E79A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6 </w:t>
            </w:r>
          </w:p>
        </w:tc>
        <w:tc>
          <w:tcPr>
            <w:tcW w:w="0" w:type="auto"/>
          </w:tcPr>
          <w:p w14:paraId="507BB5B5" w14:textId="3E621546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48002694 </w:t>
            </w:r>
          </w:p>
        </w:tc>
        <w:tc>
          <w:tcPr>
            <w:tcW w:w="0" w:type="auto"/>
          </w:tcPr>
          <w:p w14:paraId="1FAF0282" w14:textId="5D40388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6 </w:t>
            </w:r>
          </w:p>
        </w:tc>
        <w:tc>
          <w:tcPr>
            <w:tcW w:w="0" w:type="auto"/>
          </w:tcPr>
          <w:p w14:paraId="597459C0" w14:textId="169B9746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49160076 </w:t>
            </w:r>
          </w:p>
        </w:tc>
        <w:tc>
          <w:tcPr>
            <w:tcW w:w="3013" w:type="dxa"/>
          </w:tcPr>
          <w:p w14:paraId="0C76106A" w14:textId="1A20F16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Yes, hap2 </w:t>
            </w:r>
          </w:p>
        </w:tc>
      </w:tr>
      <w:tr w:rsidR="710BC31B" w:rsidRPr="008F33DF" w14:paraId="560BC1E7" w14:textId="77777777" w:rsidTr="00CA7452">
        <w:trPr>
          <w:trHeight w:val="170"/>
        </w:trPr>
        <w:tc>
          <w:tcPr>
            <w:tcW w:w="0" w:type="auto"/>
          </w:tcPr>
          <w:p w14:paraId="23C3D8CE" w14:textId="2FE25738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P13 </w:t>
            </w:r>
          </w:p>
        </w:tc>
        <w:tc>
          <w:tcPr>
            <w:tcW w:w="0" w:type="auto"/>
          </w:tcPr>
          <w:p w14:paraId="1C4E7D9B" w14:textId="0085A6E2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</w:t>
            </w:r>
          </w:p>
        </w:tc>
        <w:tc>
          <w:tcPr>
            <w:tcW w:w="0" w:type="auto"/>
          </w:tcPr>
          <w:p w14:paraId="7C2EA42B" w14:textId="7BC2CB1F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</w:t>
            </w:r>
          </w:p>
        </w:tc>
        <w:tc>
          <w:tcPr>
            <w:tcW w:w="0" w:type="auto"/>
          </w:tcPr>
          <w:p w14:paraId="7356522A" w14:textId="4CC104D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</w:t>
            </w:r>
          </w:p>
        </w:tc>
        <w:tc>
          <w:tcPr>
            <w:tcW w:w="0" w:type="auto"/>
          </w:tcPr>
          <w:p w14:paraId="4F758983" w14:textId="7343362D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- </w:t>
            </w:r>
          </w:p>
        </w:tc>
        <w:tc>
          <w:tcPr>
            <w:tcW w:w="3013" w:type="dxa"/>
          </w:tcPr>
          <w:p w14:paraId="6E80B4F5" w14:textId="0BC0A067" w:rsidR="710BC31B" w:rsidRPr="008F33DF" w:rsidRDefault="710BC31B" w:rsidP="00CA7452">
            <w:pPr>
              <w:rPr>
                <w:rFonts w:ascii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-</w:t>
            </w:r>
          </w:p>
        </w:tc>
      </w:tr>
    </w:tbl>
    <w:p w14:paraId="07877D29" w14:textId="77777777" w:rsidR="00F63D55" w:rsidRPr="008F33DF" w:rsidRDefault="00F63D55" w:rsidP="710BC31B">
      <w:pPr>
        <w:spacing w:line="48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160D6A72" w14:textId="3D729373" w:rsidR="00416939" w:rsidRPr="008F33DF" w:rsidRDefault="00F80C5C" w:rsidP="00F80C5C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</w:rPr>
        <w:br w:type="page"/>
      </w:r>
      <w:r w:rsidR="00416939" w:rsidRPr="008F33DF"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Supplemental Table </w:t>
      </w:r>
      <w:r w:rsidR="0009103E" w:rsidRPr="008F33DF">
        <w:rPr>
          <w:rFonts w:ascii="Arial" w:eastAsia="Arial" w:hAnsi="Arial" w:cs="Arial"/>
          <w:b/>
          <w:bCs/>
          <w:sz w:val="22"/>
          <w:szCs w:val="22"/>
        </w:rPr>
        <w:t>S</w:t>
      </w:r>
      <w:r w:rsidR="00676FC5" w:rsidRPr="008F33DF">
        <w:rPr>
          <w:rFonts w:ascii="Arial" w:eastAsia="Arial" w:hAnsi="Arial" w:cs="Arial"/>
          <w:b/>
          <w:bCs/>
          <w:sz w:val="22"/>
          <w:szCs w:val="22"/>
        </w:rPr>
        <w:t>6</w:t>
      </w:r>
      <w:r w:rsidR="0009103E" w:rsidRPr="008F33DF">
        <w:rPr>
          <w:rFonts w:ascii="Arial" w:eastAsia="Arial" w:hAnsi="Arial" w:cs="Arial"/>
          <w:b/>
          <w:bCs/>
          <w:sz w:val="22"/>
          <w:szCs w:val="22"/>
        </w:rPr>
        <w:t>:</w:t>
      </w:r>
      <w:r w:rsidR="00381221" w:rsidRPr="008F33DF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E9095C" w:rsidRPr="008F33DF">
        <w:rPr>
          <w:rFonts w:ascii="Arial" w:eastAsia="Arial" w:hAnsi="Arial" w:cs="Arial"/>
          <w:sz w:val="22"/>
          <w:szCs w:val="22"/>
        </w:rPr>
        <w:t>N</w:t>
      </w:r>
      <w:r w:rsidR="00E9095C" w:rsidRPr="008F33DF">
        <w:rPr>
          <w:rStyle w:val="normaltextrun"/>
          <w:rFonts w:ascii="Arial" w:hAnsi="Arial" w:cs="Arial"/>
          <w:sz w:val="22"/>
          <w:szCs w:val="22"/>
        </w:rPr>
        <w:t>umber of SV calls, filtered and unfiltered</w:t>
      </w:r>
      <w:r w:rsidR="00DB3753" w:rsidRPr="008F33DF">
        <w:rPr>
          <w:rFonts w:ascii="Arial" w:eastAsia="Arial" w:hAnsi="Arial" w:cs="Arial"/>
          <w:sz w:val="22"/>
          <w:szCs w:val="22"/>
        </w:rPr>
        <w:t>.</w:t>
      </w:r>
    </w:p>
    <w:p w14:paraId="23226A27" w14:textId="77777777" w:rsidR="00381221" w:rsidRPr="008F33DF" w:rsidRDefault="00381221" w:rsidP="00F80C5C">
      <w:pPr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Grid"/>
        <w:tblW w:w="1516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3"/>
        <w:gridCol w:w="1029"/>
        <w:gridCol w:w="1011"/>
        <w:gridCol w:w="1011"/>
        <w:gridCol w:w="1012"/>
        <w:gridCol w:w="1040"/>
        <w:gridCol w:w="982"/>
        <w:gridCol w:w="1011"/>
        <w:gridCol w:w="1011"/>
        <w:gridCol w:w="1012"/>
        <w:gridCol w:w="1087"/>
        <w:gridCol w:w="935"/>
        <w:gridCol w:w="1011"/>
        <w:gridCol w:w="1011"/>
        <w:gridCol w:w="1012"/>
      </w:tblGrid>
      <w:tr w:rsidR="00676FC5" w:rsidRPr="008F33DF" w14:paraId="30877624" w14:textId="77777777" w:rsidTr="00E9095C">
        <w:trPr>
          <w:trHeight w:val="260"/>
        </w:trPr>
        <w:tc>
          <w:tcPr>
            <w:tcW w:w="993" w:type="dxa"/>
            <w:vMerge w:val="restart"/>
            <w:noWrap/>
            <w:hideMark/>
          </w:tcPr>
          <w:p w14:paraId="04D5EF10" w14:textId="77777777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Case</w:t>
            </w:r>
          </w:p>
          <w:p w14:paraId="0A8204A7" w14:textId="1E40E147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ID</w:t>
            </w:r>
          </w:p>
        </w:tc>
        <w:tc>
          <w:tcPr>
            <w:tcW w:w="5103" w:type="dxa"/>
            <w:gridSpan w:val="5"/>
            <w:noWrap/>
            <w:hideMark/>
          </w:tcPr>
          <w:p w14:paraId="38F94440" w14:textId="77777777" w:rsidR="00676FC5" w:rsidRPr="008F33DF" w:rsidRDefault="00676FC5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All Calls</w:t>
            </w:r>
          </w:p>
        </w:tc>
        <w:tc>
          <w:tcPr>
            <w:tcW w:w="5103" w:type="dxa"/>
            <w:gridSpan w:val="5"/>
            <w:noWrap/>
            <w:hideMark/>
          </w:tcPr>
          <w:p w14:paraId="4DBC0CF6" w14:textId="77777777" w:rsidR="00676FC5" w:rsidRPr="008F33DF" w:rsidRDefault="00676FC5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Unique Calls</w:t>
            </w:r>
          </w:p>
        </w:tc>
        <w:tc>
          <w:tcPr>
            <w:tcW w:w="3969" w:type="dxa"/>
            <w:gridSpan w:val="4"/>
            <w:noWrap/>
            <w:hideMark/>
          </w:tcPr>
          <w:p w14:paraId="424A1EAC" w14:textId="77777777" w:rsidR="00676FC5" w:rsidRPr="008F33DF" w:rsidRDefault="00676FC5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Unique Calls affecting exons in 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genelist</w:t>
            </w:r>
            <w:proofErr w:type="spellEnd"/>
          </w:p>
        </w:tc>
      </w:tr>
      <w:tr w:rsidR="00676FC5" w:rsidRPr="008F33DF" w14:paraId="350E51B7" w14:textId="77777777" w:rsidTr="00E9095C">
        <w:trPr>
          <w:trHeight w:val="260"/>
        </w:trPr>
        <w:tc>
          <w:tcPr>
            <w:tcW w:w="993" w:type="dxa"/>
            <w:vMerge/>
            <w:noWrap/>
            <w:hideMark/>
          </w:tcPr>
          <w:p w14:paraId="57CC0BC2" w14:textId="4E558CF3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063" w:type="dxa"/>
            <w:gridSpan w:val="4"/>
            <w:noWrap/>
            <w:hideMark/>
          </w:tcPr>
          <w:p w14:paraId="49EBF2A9" w14:textId="6C0FE112" w:rsidR="00676FC5" w:rsidRPr="008F33DF" w:rsidRDefault="00676FC5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Intrachr</w:t>
            </w:r>
            <w:proofErr w:type="spellEnd"/>
          </w:p>
        </w:tc>
        <w:tc>
          <w:tcPr>
            <w:tcW w:w="1040" w:type="dxa"/>
            <w:noWrap/>
            <w:hideMark/>
          </w:tcPr>
          <w:p w14:paraId="7BC9076C" w14:textId="0AA95272" w:rsidR="00676FC5" w:rsidRPr="008F33DF" w:rsidRDefault="00676FC5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Interchr</w:t>
            </w:r>
            <w:proofErr w:type="spellEnd"/>
          </w:p>
        </w:tc>
        <w:tc>
          <w:tcPr>
            <w:tcW w:w="4016" w:type="dxa"/>
            <w:gridSpan w:val="4"/>
            <w:noWrap/>
            <w:hideMark/>
          </w:tcPr>
          <w:p w14:paraId="6A2EA5C1" w14:textId="20DE26BC" w:rsidR="00676FC5" w:rsidRPr="008F33DF" w:rsidRDefault="00676FC5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Intrachr</w:t>
            </w:r>
            <w:proofErr w:type="spellEnd"/>
          </w:p>
        </w:tc>
        <w:tc>
          <w:tcPr>
            <w:tcW w:w="1087" w:type="dxa"/>
            <w:noWrap/>
            <w:hideMark/>
          </w:tcPr>
          <w:p w14:paraId="1A99D021" w14:textId="1670C2BD" w:rsidR="00676FC5" w:rsidRPr="008F33DF" w:rsidRDefault="00676FC5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Interchr</w:t>
            </w:r>
            <w:proofErr w:type="spellEnd"/>
          </w:p>
        </w:tc>
        <w:tc>
          <w:tcPr>
            <w:tcW w:w="3969" w:type="dxa"/>
            <w:gridSpan w:val="4"/>
            <w:noWrap/>
            <w:hideMark/>
          </w:tcPr>
          <w:p w14:paraId="19D254DD" w14:textId="3727F234" w:rsidR="00676FC5" w:rsidRPr="008F33DF" w:rsidRDefault="00676FC5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Intrachr</w:t>
            </w:r>
            <w:proofErr w:type="spellEnd"/>
          </w:p>
        </w:tc>
      </w:tr>
      <w:tr w:rsidR="00676FC5" w:rsidRPr="008F33DF" w14:paraId="0A97EAC3" w14:textId="77777777" w:rsidTr="00E9095C">
        <w:trPr>
          <w:trHeight w:val="260"/>
        </w:trPr>
        <w:tc>
          <w:tcPr>
            <w:tcW w:w="993" w:type="dxa"/>
            <w:vMerge/>
            <w:noWrap/>
            <w:hideMark/>
          </w:tcPr>
          <w:p w14:paraId="0161B280" w14:textId="52B41AFC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29" w:type="dxa"/>
            <w:noWrap/>
            <w:hideMark/>
          </w:tcPr>
          <w:p w14:paraId="1C0983E3" w14:textId="77777777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100bp – 1kbp</w:t>
            </w:r>
          </w:p>
        </w:tc>
        <w:tc>
          <w:tcPr>
            <w:tcW w:w="1011" w:type="dxa"/>
            <w:noWrap/>
            <w:hideMark/>
          </w:tcPr>
          <w:p w14:paraId="34155576" w14:textId="77777777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1kbp – 10kbp</w:t>
            </w:r>
          </w:p>
        </w:tc>
        <w:tc>
          <w:tcPr>
            <w:tcW w:w="1011" w:type="dxa"/>
            <w:noWrap/>
            <w:hideMark/>
          </w:tcPr>
          <w:p w14:paraId="317C6579" w14:textId="77777777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10kbp – 100kbp</w:t>
            </w:r>
          </w:p>
        </w:tc>
        <w:tc>
          <w:tcPr>
            <w:tcW w:w="1012" w:type="dxa"/>
            <w:noWrap/>
            <w:hideMark/>
          </w:tcPr>
          <w:p w14:paraId="0C4DADBC" w14:textId="77777777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&gt; 100kbp</w:t>
            </w:r>
          </w:p>
        </w:tc>
        <w:tc>
          <w:tcPr>
            <w:tcW w:w="1040" w:type="dxa"/>
            <w:noWrap/>
            <w:hideMark/>
          </w:tcPr>
          <w:p w14:paraId="1B0ECE2B" w14:textId="572126D8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100bp – inf</w:t>
            </w:r>
          </w:p>
        </w:tc>
        <w:tc>
          <w:tcPr>
            <w:tcW w:w="982" w:type="dxa"/>
            <w:noWrap/>
            <w:hideMark/>
          </w:tcPr>
          <w:p w14:paraId="220800AE" w14:textId="77777777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100bp – 1kbp</w:t>
            </w:r>
          </w:p>
        </w:tc>
        <w:tc>
          <w:tcPr>
            <w:tcW w:w="1011" w:type="dxa"/>
            <w:noWrap/>
            <w:hideMark/>
          </w:tcPr>
          <w:p w14:paraId="280EE61F" w14:textId="77777777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1kbp – 10kbp</w:t>
            </w:r>
          </w:p>
        </w:tc>
        <w:tc>
          <w:tcPr>
            <w:tcW w:w="1011" w:type="dxa"/>
            <w:noWrap/>
            <w:hideMark/>
          </w:tcPr>
          <w:p w14:paraId="5E9EF95B" w14:textId="77777777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10kbp – 100kbp</w:t>
            </w:r>
          </w:p>
        </w:tc>
        <w:tc>
          <w:tcPr>
            <w:tcW w:w="1012" w:type="dxa"/>
            <w:noWrap/>
            <w:hideMark/>
          </w:tcPr>
          <w:p w14:paraId="13D10233" w14:textId="23C1ED32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&gt; 100 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kbp</w:t>
            </w:r>
            <w:proofErr w:type="spellEnd"/>
          </w:p>
        </w:tc>
        <w:tc>
          <w:tcPr>
            <w:tcW w:w="1087" w:type="dxa"/>
            <w:noWrap/>
            <w:hideMark/>
          </w:tcPr>
          <w:p w14:paraId="544E0A22" w14:textId="72D9ACAA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100bp – inf</w:t>
            </w:r>
          </w:p>
        </w:tc>
        <w:tc>
          <w:tcPr>
            <w:tcW w:w="935" w:type="dxa"/>
            <w:noWrap/>
            <w:hideMark/>
          </w:tcPr>
          <w:p w14:paraId="50E7AF9D" w14:textId="77777777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100bp – 1kbp</w:t>
            </w:r>
          </w:p>
        </w:tc>
        <w:tc>
          <w:tcPr>
            <w:tcW w:w="1011" w:type="dxa"/>
            <w:noWrap/>
            <w:hideMark/>
          </w:tcPr>
          <w:p w14:paraId="6348FE23" w14:textId="77777777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1kbp – 10kbp</w:t>
            </w:r>
          </w:p>
        </w:tc>
        <w:tc>
          <w:tcPr>
            <w:tcW w:w="1011" w:type="dxa"/>
            <w:noWrap/>
            <w:hideMark/>
          </w:tcPr>
          <w:p w14:paraId="024A7855" w14:textId="77777777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10kbp – 100kbp</w:t>
            </w:r>
          </w:p>
        </w:tc>
        <w:tc>
          <w:tcPr>
            <w:tcW w:w="1012" w:type="dxa"/>
            <w:noWrap/>
            <w:hideMark/>
          </w:tcPr>
          <w:p w14:paraId="7DF712C4" w14:textId="73F63990" w:rsidR="00676FC5" w:rsidRPr="008F33DF" w:rsidRDefault="00676FC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&gt; 100 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kbp</w:t>
            </w:r>
            <w:proofErr w:type="spellEnd"/>
          </w:p>
        </w:tc>
      </w:tr>
      <w:tr w:rsidR="00E9095C" w:rsidRPr="008F33DF" w14:paraId="40C7BE1F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0115E122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</w:t>
            </w:r>
          </w:p>
        </w:tc>
        <w:tc>
          <w:tcPr>
            <w:tcW w:w="1029" w:type="dxa"/>
            <w:noWrap/>
            <w:hideMark/>
          </w:tcPr>
          <w:p w14:paraId="3F6A81DC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12844</w:t>
            </w:r>
          </w:p>
        </w:tc>
        <w:tc>
          <w:tcPr>
            <w:tcW w:w="1011" w:type="dxa"/>
            <w:noWrap/>
            <w:hideMark/>
          </w:tcPr>
          <w:p w14:paraId="7404AAB7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2983</w:t>
            </w:r>
          </w:p>
        </w:tc>
        <w:tc>
          <w:tcPr>
            <w:tcW w:w="1011" w:type="dxa"/>
            <w:noWrap/>
            <w:hideMark/>
          </w:tcPr>
          <w:p w14:paraId="721612F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258</w:t>
            </w:r>
          </w:p>
        </w:tc>
        <w:tc>
          <w:tcPr>
            <w:tcW w:w="1012" w:type="dxa"/>
            <w:noWrap/>
            <w:hideMark/>
          </w:tcPr>
          <w:p w14:paraId="53E2312C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270</w:t>
            </w:r>
          </w:p>
        </w:tc>
        <w:tc>
          <w:tcPr>
            <w:tcW w:w="1040" w:type="dxa"/>
            <w:noWrap/>
            <w:hideMark/>
          </w:tcPr>
          <w:p w14:paraId="27853BA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628</w:t>
            </w:r>
          </w:p>
        </w:tc>
        <w:tc>
          <w:tcPr>
            <w:tcW w:w="982" w:type="dxa"/>
            <w:noWrap/>
            <w:hideMark/>
          </w:tcPr>
          <w:p w14:paraId="3D4F3BC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977</w:t>
            </w:r>
          </w:p>
        </w:tc>
        <w:tc>
          <w:tcPr>
            <w:tcW w:w="1011" w:type="dxa"/>
            <w:noWrap/>
            <w:hideMark/>
          </w:tcPr>
          <w:p w14:paraId="23B44823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216</w:t>
            </w:r>
          </w:p>
        </w:tc>
        <w:tc>
          <w:tcPr>
            <w:tcW w:w="1011" w:type="dxa"/>
            <w:noWrap/>
            <w:hideMark/>
          </w:tcPr>
          <w:p w14:paraId="5640253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1012" w:type="dxa"/>
            <w:noWrap/>
            <w:hideMark/>
          </w:tcPr>
          <w:p w14:paraId="75E0287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1087" w:type="dxa"/>
            <w:noWrap/>
            <w:hideMark/>
          </w:tcPr>
          <w:p w14:paraId="337D1846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61</w:t>
            </w:r>
          </w:p>
        </w:tc>
        <w:tc>
          <w:tcPr>
            <w:tcW w:w="935" w:type="dxa"/>
            <w:noWrap/>
            <w:hideMark/>
          </w:tcPr>
          <w:p w14:paraId="6119145D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1A2F12F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1AF69B9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01BCBDBD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</w:tr>
      <w:tr w:rsidR="00E9095C" w:rsidRPr="008F33DF" w14:paraId="28F2C71D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49D58986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P2</w:t>
            </w:r>
          </w:p>
        </w:tc>
        <w:tc>
          <w:tcPr>
            <w:tcW w:w="1029" w:type="dxa"/>
            <w:noWrap/>
            <w:hideMark/>
          </w:tcPr>
          <w:p w14:paraId="2009B77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13254</w:t>
            </w:r>
          </w:p>
        </w:tc>
        <w:tc>
          <w:tcPr>
            <w:tcW w:w="1011" w:type="dxa"/>
            <w:noWrap/>
            <w:hideMark/>
          </w:tcPr>
          <w:p w14:paraId="2FD12023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3305</w:t>
            </w:r>
          </w:p>
        </w:tc>
        <w:tc>
          <w:tcPr>
            <w:tcW w:w="1011" w:type="dxa"/>
            <w:noWrap/>
            <w:hideMark/>
          </w:tcPr>
          <w:p w14:paraId="04CA9D8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331</w:t>
            </w:r>
          </w:p>
        </w:tc>
        <w:tc>
          <w:tcPr>
            <w:tcW w:w="1012" w:type="dxa"/>
            <w:noWrap/>
            <w:hideMark/>
          </w:tcPr>
          <w:p w14:paraId="6C093FF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342</w:t>
            </w:r>
          </w:p>
        </w:tc>
        <w:tc>
          <w:tcPr>
            <w:tcW w:w="1040" w:type="dxa"/>
            <w:noWrap/>
            <w:hideMark/>
          </w:tcPr>
          <w:p w14:paraId="39E6F7D6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716</w:t>
            </w:r>
          </w:p>
        </w:tc>
        <w:tc>
          <w:tcPr>
            <w:tcW w:w="982" w:type="dxa"/>
            <w:noWrap/>
            <w:hideMark/>
          </w:tcPr>
          <w:p w14:paraId="6CBEAD2C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1050</w:t>
            </w:r>
          </w:p>
        </w:tc>
        <w:tc>
          <w:tcPr>
            <w:tcW w:w="1011" w:type="dxa"/>
            <w:noWrap/>
            <w:hideMark/>
          </w:tcPr>
          <w:p w14:paraId="6A06686B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276</w:t>
            </w:r>
          </w:p>
        </w:tc>
        <w:tc>
          <w:tcPr>
            <w:tcW w:w="1011" w:type="dxa"/>
            <w:noWrap/>
            <w:hideMark/>
          </w:tcPr>
          <w:p w14:paraId="12E0BF6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1012" w:type="dxa"/>
            <w:noWrap/>
            <w:hideMark/>
          </w:tcPr>
          <w:p w14:paraId="531B361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31</w:t>
            </w:r>
          </w:p>
        </w:tc>
        <w:tc>
          <w:tcPr>
            <w:tcW w:w="1087" w:type="dxa"/>
            <w:noWrap/>
            <w:hideMark/>
          </w:tcPr>
          <w:p w14:paraId="55F71D9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63</w:t>
            </w:r>
          </w:p>
        </w:tc>
        <w:tc>
          <w:tcPr>
            <w:tcW w:w="935" w:type="dxa"/>
            <w:noWrap/>
            <w:hideMark/>
          </w:tcPr>
          <w:p w14:paraId="0437391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011" w:type="dxa"/>
            <w:noWrap/>
            <w:hideMark/>
          </w:tcPr>
          <w:p w14:paraId="55971920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011" w:type="dxa"/>
            <w:noWrap/>
            <w:hideMark/>
          </w:tcPr>
          <w:p w14:paraId="20ABC9AD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7964BEA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</w:tr>
      <w:tr w:rsidR="00E9095C" w:rsidRPr="008F33DF" w14:paraId="279C529A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04CD7117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P3</w:t>
            </w:r>
          </w:p>
        </w:tc>
        <w:tc>
          <w:tcPr>
            <w:tcW w:w="1029" w:type="dxa"/>
            <w:noWrap/>
            <w:hideMark/>
          </w:tcPr>
          <w:p w14:paraId="587832C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13075</w:t>
            </w:r>
          </w:p>
        </w:tc>
        <w:tc>
          <w:tcPr>
            <w:tcW w:w="1011" w:type="dxa"/>
            <w:noWrap/>
            <w:hideMark/>
          </w:tcPr>
          <w:p w14:paraId="1640072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3134</w:t>
            </w:r>
          </w:p>
        </w:tc>
        <w:tc>
          <w:tcPr>
            <w:tcW w:w="1011" w:type="dxa"/>
            <w:noWrap/>
            <w:hideMark/>
          </w:tcPr>
          <w:p w14:paraId="31604D39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328</w:t>
            </w:r>
          </w:p>
        </w:tc>
        <w:tc>
          <w:tcPr>
            <w:tcW w:w="1012" w:type="dxa"/>
            <w:noWrap/>
            <w:hideMark/>
          </w:tcPr>
          <w:p w14:paraId="567F518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303</w:t>
            </w:r>
          </w:p>
        </w:tc>
        <w:tc>
          <w:tcPr>
            <w:tcW w:w="1040" w:type="dxa"/>
            <w:noWrap/>
            <w:hideMark/>
          </w:tcPr>
          <w:p w14:paraId="6D68AA39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673</w:t>
            </w:r>
          </w:p>
        </w:tc>
        <w:tc>
          <w:tcPr>
            <w:tcW w:w="982" w:type="dxa"/>
            <w:noWrap/>
            <w:hideMark/>
          </w:tcPr>
          <w:p w14:paraId="63572D4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1391</w:t>
            </w:r>
          </w:p>
        </w:tc>
        <w:tc>
          <w:tcPr>
            <w:tcW w:w="1011" w:type="dxa"/>
            <w:noWrap/>
            <w:hideMark/>
          </w:tcPr>
          <w:p w14:paraId="22714EF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313</w:t>
            </w:r>
          </w:p>
        </w:tc>
        <w:tc>
          <w:tcPr>
            <w:tcW w:w="1011" w:type="dxa"/>
            <w:noWrap/>
            <w:hideMark/>
          </w:tcPr>
          <w:p w14:paraId="6FEF46D3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23</w:t>
            </w:r>
          </w:p>
        </w:tc>
        <w:tc>
          <w:tcPr>
            <w:tcW w:w="1012" w:type="dxa"/>
            <w:noWrap/>
            <w:hideMark/>
          </w:tcPr>
          <w:p w14:paraId="497CF879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1087" w:type="dxa"/>
            <w:noWrap/>
            <w:hideMark/>
          </w:tcPr>
          <w:p w14:paraId="5A55227B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61</w:t>
            </w:r>
          </w:p>
        </w:tc>
        <w:tc>
          <w:tcPr>
            <w:tcW w:w="935" w:type="dxa"/>
            <w:noWrap/>
            <w:hideMark/>
          </w:tcPr>
          <w:p w14:paraId="0F18B170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011" w:type="dxa"/>
            <w:noWrap/>
            <w:hideMark/>
          </w:tcPr>
          <w:p w14:paraId="415BC69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011" w:type="dxa"/>
            <w:noWrap/>
            <w:hideMark/>
          </w:tcPr>
          <w:p w14:paraId="78DF6653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2D65709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</w:tr>
      <w:tr w:rsidR="00E9095C" w:rsidRPr="008F33DF" w14:paraId="292D8E34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3319B550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P4</w:t>
            </w:r>
          </w:p>
        </w:tc>
        <w:tc>
          <w:tcPr>
            <w:tcW w:w="1029" w:type="dxa"/>
            <w:noWrap/>
            <w:hideMark/>
          </w:tcPr>
          <w:p w14:paraId="7C4D8FF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12233</w:t>
            </w:r>
          </w:p>
        </w:tc>
        <w:tc>
          <w:tcPr>
            <w:tcW w:w="1011" w:type="dxa"/>
            <w:noWrap/>
            <w:hideMark/>
          </w:tcPr>
          <w:p w14:paraId="4698984C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2676</w:t>
            </w:r>
          </w:p>
        </w:tc>
        <w:tc>
          <w:tcPr>
            <w:tcW w:w="1011" w:type="dxa"/>
            <w:noWrap/>
            <w:hideMark/>
          </w:tcPr>
          <w:p w14:paraId="671783D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209</w:t>
            </w:r>
          </w:p>
        </w:tc>
        <w:tc>
          <w:tcPr>
            <w:tcW w:w="1012" w:type="dxa"/>
            <w:noWrap/>
            <w:hideMark/>
          </w:tcPr>
          <w:p w14:paraId="0C29759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226</w:t>
            </w:r>
          </w:p>
        </w:tc>
        <w:tc>
          <w:tcPr>
            <w:tcW w:w="1040" w:type="dxa"/>
            <w:noWrap/>
            <w:hideMark/>
          </w:tcPr>
          <w:p w14:paraId="2D92162D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539</w:t>
            </w:r>
          </w:p>
        </w:tc>
        <w:tc>
          <w:tcPr>
            <w:tcW w:w="982" w:type="dxa"/>
            <w:noWrap/>
            <w:hideMark/>
          </w:tcPr>
          <w:p w14:paraId="586985C7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903</w:t>
            </w:r>
          </w:p>
        </w:tc>
        <w:tc>
          <w:tcPr>
            <w:tcW w:w="1011" w:type="dxa"/>
            <w:noWrap/>
            <w:hideMark/>
          </w:tcPr>
          <w:p w14:paraId="633DFD6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188</w:t>
            </w:r>
          </w:p>
        </w:tc>
        <w:tc>
          <w:tcPr>
            <w:tcW w:w="1011" w:type="dxa"/>
            <w:noWrap/>
            <w:hideMark/>
          </w:tcPr>
          <w:p w14:paraId="5C30528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1012" w:type="dxa"/>
            <w:noWrap/>
            <w:hideMark/>
          </w:tcPr>
          <w:p w14:paraId="44DA0E2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1087" w:type="dxa"/>
            <w:noWrap/>
            <w:hideMark/>
          </w:tcPr>
          <w:p w14:paraId="7C5CFE1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49</w:t>
            </w:r>
          </w:p>
        </w:tc>
        <w:tc>
          <w:tcPr>
            <w:tcW w:w="935" w:type="dxa"/>
            <w:noWrap/>
            <w:hideMark/>
          </w:tcPr>
          <w:p w14:paraId="168C02E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1459512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418C410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3CA88CC7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</w:tr>
      <w:tr w:rsidR="00E9095C" w:rsidRPr="008F33DF" w14:paraId="15AF98E8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53B5278C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P5</w:t>
            </w:r>
          </w:p>
        </w:tc>
        <w:tc>
          <w:tcPr>
            <w:tcW w:w="1029" w:type="dxa"/>
            <w:noWrap/>
            <w:hideMark/>
          </w:tcPr>
          <w:p w14:paraId="67BB0AB6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12432</w:t>
            </w:r>
          </w:p>
        </w:tc>
        <w:tc>
          <w:tcPr>
            <w:tcW w:w="1011" w:type="dxa"/>
            <w:noWrap/>
            <w:hideMark/>
          </w:tcPr>
          <w:p w14:paraId="0D96D4B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2746</w:t>
            </w:r>
          </w:p>
        </w:tc>
        <w:tc>
          <w:tcPr>
            <w:tcW w:w="1011" w:type="dxa"/>
            <w:noWrap/>
            <w:hideMark/>
          </w:tcPr>
          <w:p w14:paraId="6E6A4557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244</w:t>
            </w:r>
          </w:p>
        </w:tc>
        <w:tc>
          <w:tcPr>
            <w:tcW w:w="1012" w:type="dxa"/>
            <w:noWrap/>
            <w:hideMark/>
          </w:tcPr>
          <w:p w14:paraId="7DF31FE6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255</w:t>
            </w:r>
          </w:p>
        </w:tc>
        <w:tc>
          <w:tcPr>
            <w:tcW w:w="1040" w:type="dxa"/>
            <w:noWrap/>
            <w:hideMark/>
          </w:tcPr>
          <w:p w14:paraId="731BC026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543</w:t>
            </w:r>
          </w:p>
        </w:tc>
        <w:tc>
          <w:tcPr>
            <w:tcW w:w="982" w:type="dxa"/>
            <w:noWrap/>
            <w:hideMark/>
          </w:tcPr>
          <w:p w14:paraId="0AA76CE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921</w:t>
            </w:r>
          </w:p>
        </w:tc>
        <w:tc>
          <w:tcPr>
            <w:tcW w:w="1011" w:type="dxa"/>
            <w:noWrap/>
            <w:hideMark/>
          </w:tcPr>
          <w:p w14:paraId="540A114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201</w:t>
            </w:r>
          </w:p>
        </w:tc>
        <w:tc>
          <w:tcPr>
            <w:tcW w:w="1011" w:type="dxa"/>
            <w:noWrap/>
            <w:hideMark/>
          </w:tcPr>
          <w:p w14:paraId="214549C0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1012" w:type="dxa"/>
            <w:noWrap/>
            <w:hideMark/>
          </w:tcPr>
          <w:p w14:paraId="7A2B21BD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23</w:t>
            </w:r>
          </w:p>
        </w:tc>
        <w:tc>
          <w:tcPr>
            <w:tcW w:w="1087" w:type="dxa"/>
            <w:noWrap/>
            <w:hideMark/>
          </w:tcPr>
          <w:p w14:paraId="63BA4B7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35</w:t>
            </w:r>
          </w:p>
        </w:tc>
        <w:tc>
          <w:tcPr>
            <w:tcW w:w="935" w:type="dxa"/>
            <w:noWrap/>
            <w:hideMark/>
          </w:tcPr>
          <w:p w14:paraId="7CED0A9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2CBC02D9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43C5F71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1CA58A19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</w:tr>
      <w:tr w:rsidR="00E9095C" w:rsidRPr="008F33DF" w14:paraId="20A6E006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0C89BC20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P6</w:t>
            </w:r>
          </w:p>
        </w:tc>
        <w:tc>
          <w:tcPr>
            <w:tcW w:w="1029" w:type="dxa"/>
            <w:noWrap/>
            <w:hideMark/>
          </w:tcPr>
          <w:p w14:paraId="1B02C1D0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13322</w:t>
            </w:r>
          </w:p>
        </w:tc>
        <w:tc>
          <w:tcPr>
            <w:tcW w:w="1011" w:type="dxa"/>
            <w:noWrap/>
            <w:hideMark/>
          </w:tcPr>
          <w:p w14:paraId="53D20627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3257</w:t>
            </w:r>
          </w:p>
        </w:tc>
        <w:tc>
          <w:tcPr>
            <w:tcW w:w="1011" w:type="dxa"/>
            <w:noWrap/>
            <w:hideMark/>
          </w:tcPr>
          <w:p w14:paraId="3B42EBD9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324</w:t>
            </w:r>
          </w:p>
        </w:tc>
        <w:tc>
          <w:tcPr>
            <w:tcW w:w="1012" w:type="dxa"/>
            <w:noWrap/>
            <w:hideMark/>
          </w:tcPr>
          <w:p w14:paraId="115EA9F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378</w:t>
            </w:r>
          </w:p>
        </w:tc>
        <w:tc>
          <w:tcPr>
            <w:tcW w:w="1040" w:type="dxa"/>
            <w:noWrap/>
            <w:hideMark/>
          </w:tcPr>
          <w:p w14:paraId="77AB432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842</w:t>
            </w:r>
          </w:p>
        </w:tc>
        <w:tc>
          <w:tcPr>
            <w:tcW w:w="982" w:type="dxa"/>
            <w:noWrap/>
            <w:hideMark/>
          </w:tcPr>
          <w:p w14:paraId="003CABA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755</w:t>
            </w:r>
          </w:p>
        </w:tc>
        <w:tc>
          <w:tcPr>
            <w:tcW w:w="1011" w:type="dxa"/>
            <w:noWrap/>
            <w:hideMark/>
          </w:tcPr>
          <w:p w14:paraId="3292EAC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173</w:t>
            </w:r>
          </w:p>
        </w:tc>
        <w:tc>
          <w:tcPr>
            <w:tcW w:w="1011" w:type="dxa"/>
            <w:noWrap/>
            <w:hideMark/>
          </w:tcPr>
          <w:p w14:paraId="4945D9D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  <w:tc>
          <w:tcPr>
            <w:tcW w:w="1012" w:type="dxa"/>
            <w:noWrap/>
            <w:hideMark/>
          </w:tcPr>
          <w:p w14:paraId="17C2030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21</w:t>
            </w:r>
          </w:p>
        </w:tc>
        <w:tc>
          <w:tcPr>
            <w:tcW w:w="1087" w:type="dxa"/>
            <w:noWrap/>
            <w:hideMark/>
          </w:tcPr>
          <w:p w14:paraId="08FA6D00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68</w:t>
            </w:r>
          </w:p>
        </w:tc>
        <w:tc>
          <w:tcPr>
            <w:tcW w:w="935" w:type="dxa"/>
            <w:noWrap/>
            <w:hideMark/>
          </w:tcPr>
          <w:p w14:paraId="0A34437D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120DC58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355F07C9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19BA71A7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</w:tr>
      <w:tr w:rsidR="00E9095C" w:rsidRPr="008F33DF" w14:paraId="29B01E2E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3CECFD2D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P7.2</w:t>
            </w:r>
          </w:p>
        </w:tc>
        <w:tc>
          <w:tcPr>
            <w:tcW w:w="1029" w:type="dxa"/>
            <w:noWrap/>
            <w:hideMark/>
          </w:tcPr>
          <w:p w14:paraId="6AB98D9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13113</w:t>
            </w:r>
          </w:p>
        </w:tc>
        <w:tc>
          <w:tcPr>
            <w:tcW w:w="1011" w:type="dxa"/>
            <w:noWrap/>
            <w:hideMark/>
          </w:tcPr>
          <w:p w14:paraId="6B7B0AA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3005</w:t>
            </w:r>
          </w:p>
        </w:tc>
        <w:tc>
          <w:tcPr>
            <w:tcW w:w="1011" w:type="dxa"/>
            <w:noWrap/>
            <w:hideMark/>
          </w:tcPr>
          <w:p w14:paraId="6A541569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304</w:t>
            </w:r>
          </w:p>
        </w:tc>
        <w:tc>
          <w:tcPr>
            <w:tcW w:w="1012" w:type="dxa"/>
            <w:noWrap/>
            <w:hideMark/>
          </w:tcPr>
          <w:p w14:paraId="36C64346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288</w:t>
            </w:r>
          </w:p>
        </w:tc>
        <w:tc>
          <w:tcPr>
            <w:tcW w:w="1040" w:type="dxa"/>
            <w:noWrap/>
            <w:hideMark/>
          </w:tcPr>
          <w:p w14:paraId="6F0F9E0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663</w:t>
            </w:r>
          </w:p>
        </w:tc>
        <w:tc>
          <w:tcPr>
            <w:tcW w:w="982" w:type="dxa"/>
            <w:noWrap/>
            <w:hideMark/>
          </w:tcPr>
          <w:p w14:paraId="452D9ACD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1081</w:t>
            </w:r>
          </w:p>
        </w:tc>
        <w:tc>
          <w:tcPr>
            <w:tcW w:w="1011" w:type="dxa"/>
            <w:noWrap/>
            <w:hideMark/>
          </w:tcPr>
          <w:p w14:paraId="01988FDB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252</w:t>
            </w:r>
          </w:p>
        </w:tc>
        <w:tc>
          <w:tcPr>
            <w:tcW w:w="1011" w:type="dxa"/>
            <w:noWrap/>
            <w:hideMark/>
          </w:tcPr>
          <w:p w14:paraId="54D36ED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1012" w:type="dxa"/>
            <w:noWrap/>
            <w:hideMark/>
          </w:tcPr>
          <w:p w14:paraId="4E4F32D9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1087" w:type="dxa"/>
            <w:noWrap/>
            <w:hideMark/>
          </w:tcPr>
          <w:p w14:paraId="4F5E9BD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49</w:t>
            </w:r>
          </w:p>
        </w:tc>
        <w:tc>
          <w:tcPr>
            <w:tcW w:w="935" w:type="dxa"/>
            <w:noWrap/>
            <w:hideMark/>
          </w:tcPr>
          <w:p w14:paraId="7B8DDF0C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0CB2BBE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3FE07AF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21D9557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E9095C" w:rsidRPr="008F33DF" w14:paraId="2EE599DE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648298C9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P7.3</w:t>
            </w:r>
          </w:p>
        </w:tc>
        <w:tc>
          <w:tcPr>
            <w:tcW w:w="1029" w:type="dxa"/>
            <w:noWrap/>
            <w:hideMark/>
          </w:tcPr>
          <w:p w14:paraId="012C3B3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12936</w:t>
            </w:r>
          </w:p>
        </w:tc>
        <w:tc>
          <w:tcPr>
            <w:tcW w:w="1011" w:type="dxa"/>
            <w:noWrap/>
            <w:hideMark/>
          </w:tcPr>
          <w:p w14:paraId="18E7E7C0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2998</w:t>
            </w:r>
          </w:p>
        </w:tc>
        <w:tc>
          <w:tcPr>
            <w:tcW w:w="1011" w:type="dxa"/>
            <w:noWrap/>
            <w:hideMark/>
          </w:tcPr>
          <w:p w14:paraId="13B26A86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292</w:t>
            </w:r>
          </w:p>
        </w:tc>
        <w:tc>
          <w:tcPr>
            <w:tcW w:w="1012" w:type="dxa"/>
            <w:noWrap/>
            <w:hideMark/>
          </w:tcPr>
          <w:p w14:paraId="3EAD576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297</w:t>
            </w:r>
          </w:p>
        </w:tc>
        <w:tc>
          <w:tcPr>
            <w:tcW w:w="1040" w:type="dxa"/>
            <w:noWrap/>
            <w:hideMark/>
          </w:tcPr>
          <w:p w14:paraId="1AFE0B6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688</w:t>
            </w:r>
          </w:p>
        </w:tc>
        <w:tc>
          <w:tcPr>
            <w:tcW w:w="982" w:type="dxa"/>
            <w:noWrap/>
            <w:hideMark/>
          </w:tcPr>
          <w:p w14:paraId="1F075006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1025</w:t>
            </w:r>
          </w:p>
        </w:tc>
        <w:tc>
          <w:tcPr>
            <w:tcW w:w="1011" w:type="dxa"/>
            <w:noWrap/>
            <w:hideMark/>
          </w:tcPr>
          <w:p w14:paraId="7695AA1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250</w:t>
            </w:r>
          </w:p>
        </w:tc>
        <w:tc>
          <w:tcPr>
            <w:tcW w:w="1011" w:type="dxa"/>
            <w:noWrap/>
            <w:hideMark/>
          </w:tcPr>
          <w:p w14:paraId="66ABA2ED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24</w:t>
            </w:r>
          </w:p>
        </w:tc>
        <w:tc>
          <w:tcPr>
            <w:tcW w:w="1012" w:type="dxa"/>
            <w:noWrap/>
            <w:hideMark/>
          </w:tcPr>
          <w:p w14:paraId="6196451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24</w:t>
            </w:r>
          </w:p>
        </w:tc>
        <w:tc>
          <w:tcPr>
            <w:tcW w:w="1087" w:type="dxa"/>
            <w:noWrap/>
            <w:hideMark/>
          </w:tcPr>
          <w:p w14:paraId="5CE6AD19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71</w:t>
            </w:r>
          </w:p>
        </w:tc>
        <w:tc>
          <w:tcPr>
            <w:tcW w:w="935" w:type="dxa"/>
            <w:noWrap/>
            <w:hideMark/>
          </w:tcPr>
          <w:p w14:paraId="188B751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3916F6F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410D9A9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41EFFDB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</w:tr>
      <w:tr w:rsidR="00E9095C" w:rsidRPr="008F33DF" w14:paraId="0453728C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394CB68F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P8.1</w:t>
            </w:r>
          </w:p>
        </w:tc>
        <w:tc>
          <w:tcPr>
            <w:tcW w:w="1029" w:type="dxa"/>
            <w:noWrap/>
            <w:hideMark/>
          </w:tcPr>
          <w:p w14:paraId="4F046EC7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13185</w:t>
            </w:r>
          </w:p>
        </w:tc>
        <w:tc>
          <w:tcPr>
            <w:tcW w:w="1011" w:type="dxa"/>
            <w:noWrap/>
            <w:hideMark/>
          </w:tcPr>
          <w:p w14:paraId="781AB88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3090</w:t>
            </w:r>
          </w:p>
        </w:tc>
        <w:tc>
          <w:tcPr>
            <w:tcW w:w="1011" w:type="dxa"/>
            <w:noWrap/>
            <w:hideMark/>
          </w:tcPr>
          <w:p w14:paraId="34263D5B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319</w:t>
            </w:r>
          </w:p>
        </w:tc>
        <w:tc>
          <w:tcPr>
            <w:tcW w:w="1012" w:type="dxa"/>
            <w:noWrap/>
            <w:hideMark/>
          </w:tcPr>
          <w:p w14:paraId="3A0CA0F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346</w:t>
            </w:r>
          </w:p>
        </w:tc>
        <w:tc>
          <w:tcPr>
            <w:tcW w:w="1040" w:type="dxa"/>
            <w:noWrap/>
            <w:hideMark/>
          </w:tcPr>
          <w:p w14:paraId="118782C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779</w:t>
            </w:r>
          </w:p>
        </w:tc>
        <w:tc>
          <w:tcPr>
            <w:tcW w:w="982" w:type="dxa"/>
            <w:noWrap/>
            <w:hideMark/>
          </w:tcPr>
          <w:p w14:paraId="16B04FA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1004</w:t>
            </w:r>
          </w:p>
        </w:tc>
        <w:tc>
          <w:tcPr>
            <w:tcW w:w="1011" w:type="dxa"/>
            <w:noWrap/>
            <w:hideMark/>
          </w:tcPr>
          <w:p w14:paraId="04ED7BB7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223</w:t>
            </w:r>
          </w:p>
        </w:tc>
        <w:tc>
          <w:tcPr>
            <w:tcW w:w="1011" w:type="dxa"/>
            <w:noWrap/>
            <w:hideMark/>
          </w:tcPr>
          <w:p w14:paraId="25AFC31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1012" w:type="dxa"/>
            <w:noWrap/>
            <w:hideMark/>
          </w:tcPr>
          <w:p w14:paraId="62DD331C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1087" w:type="dxa"/>
            <w:noWrap/>
            <w:hideMark/>
          </w:tcPr>
          <w:p w14:paraId="5AFE9183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101</w:t>
            </w:r>
          </w:p>
        </w:tc>
        <w:tc>
          <w:tcPr>
            <w:tcW w:w="935" w:type="dxa"/>
            <w:noWrap/>
            <w:hideMark/>
          </w:tcPr>
          <w:p w14:paraId="73212E5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5AFBEB6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0D832EA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7CA295A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</w:tr>
      <w:tr w:rsidR="00E9095C" w:rsidRPr="008F33DF" w14:paraId="52B4E2C3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105E20BB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P9</w:t>
            </w:r>
          </w:p>
        </w:tc>
        <w:tc>
          <w:tcPr>
            <w:tcW w:w="1029" w:type="dxa"/>
            <w:noWrap/>
            <w:hideMark/>
          </w:tcPr>
          <w:p w14:paraId="061A5E6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12245</w:t>
            </w:r>
          </w:p>
        </w:tc>
        <w:tc>
          <w:tcPr>
            <w:tcW w:w="1011" w:type="dxa"/>
            <w:noWrap/>
            <w:hideMark/>
          </w:tcPr>
          <w:p w14:paraId="3CA57A27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2625</w:t>
            </w:r>
          </w:p>
        </w:tc>
        <w:tc>
          <w:tcPr>
            <w:tcW w:w="1011" w:type="dxa"/>
            <w:noWrap/>
            <w:hideMark/>
          </w:tcPr>
          <w:p w14:paraId="334BFBF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226</w:t>
            </w:r>
          </w:p>
        </w:tc>
        <w:tc>
          <w:tcPr>
            <w:tcW w:w="1012" w:type="dxa"/>
            <w:noWrap/>
            <w:hideMark/>
          </w:tcPr>
          <w:p w14:paraId="050F003D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234</w:t>
            </w:r>
          </w:p>
        </w:tc>
        <w:tc>
          <w:tcPr>
            <w:tcW w:w="1040" w:type="dxa"/>
            <w:noWrap/>
            <w:hideMark/>
          </w:tcPr>
          <w:p w14:paraId="2B88EA2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539</w:t>
            </w:r>
          </w:p>
        </w:tc>
        <w:tc>
          <w:tcPr>
            <w:tcW w:w="982" w:type="dxa"/>
            <w:noWrap/>
            <w:hideMark/>
          </w:tcPr>
          <w:p w14:paraId="3E8B59F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936</w:t>
            </w:r>
          </w:p>
        </w:tc>
        <w:tc>
          <w:tcPr>
            <w:tcW w:w="1011" w:type="dxa"/>
            <w:noWrap/>
            <w:hideMark/>
          </w:tcPr>
          <w:p w14:paraId="03065DD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183</w:t>
            </w:r>
          </w:p>
        </w:tc>
        <w:tc>
          <w:tcPr>
            <w:tcW w:w="1011" w:type="dxa"/>
            <w:noWrap/>
            <w:hideMark/>
          </w:tcPr>
          <w:p w14:paraId="264B2BD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1012" w:type="dxa"/>
            <w:noWrap/>
            <w:hideMark/>
          </w:tcPr>
          <w:p w14:paraId="2CDEBBEB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16</w:t>
            </w:r>
          </w:p>
        </w:tc>
        <w:tc>
          <w:tcPr>
            <w:tcW w:w="1087" w:type="dxa"/>
            <w:noWrap/>
            <w:hideMark/>
          </w:tcPr>
          <w:p w14:paraId="77DBEFCC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46</w:t>
            </w:r>
          </w:p>
        </w:tc>
        <w:tc>
          <w:tcPr>
            <w:tcW w:w="935" w:type="dxa"/>
            <w:noWrap/>
            <w:hideMark/>
          </w:tcPr>
          <w:p w14:paraId="4B8B659C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011" w:type="dxa"/>
            <w:noWrap/>
            <w:hideMark/>
          </w:tcPr>
          <w:p w14:paraId="3DC5FF4B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6FDFB01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737460DD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</w:tr>
      <w:tr w:rsidR="00E9095C" w:rsidRPr="008F33DF" w14:paraId="0BD2C101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006C4303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P10</w:t>
            </w:r>
          </w:p>
        </w:tc>
        <w:tc>
          <w:tcPr>
            <w:tcW w:w="1029" w:type="dxa"/>
            <w:noWrap/>
            <w:hideMark/>
          </w:tcPr>
          <w:p w14:paraId="54537A5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12899</w:t>
            </w:r>
          </w:p>
        </w:tc>
        <w:tc>
          <w:tcPr>
            <w:tcW w:w="1011" w:type="dxa"/>
            <w:noWrap/>
            <w:hideMark/>
          </w:tcPr>
          <w:p w14:paraId="21895AE9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3107</w:t>
            </w:r>
          </w:p>
        </w:tc>
        <w:tc>
          <w:tcPr>
            <w:tcW w:w="1011" w:type="dxa"/>
            <w:noWrap/>
            <w:hideMark/>
          </w:tcPr>
          <w:p w14:paraId="2D7172E3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298</w:t>
            </w:r>
          </w:p>
        </w:tc>
        <w:tc>
          <w:tcPr>
            <w:tcW w:w="1012" w:type="dxa"/>
            <w:noWrap/>
            <w:hideMark/>
          </w:tcPr>
          <w:p w14:paraId="74514AEC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325</w:t>
            </w:r>
          </w:p>
        </w:tc>
        <w:tc>
          <w:tcPr>
            <w:tcW w:w="1040" w:type="dxa"/>
            <w:noWrap/>
            <w:hideMark/>
          </w:tcPr>
          <w:p w14:paraId="6DB4457B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620</w:t>
            </w:r>
          </w:p>
        </w:tc>
        <w:tc>
          <w:tcPr>
            <w:tcW w:w="982" w:type="dxa"/>
            <w:noWrap/>
            <w:hideMark/>
          </w:tcPr>
          <w:p w14:paraId="37DA625D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984</w:t>
            </w:r>
          </w:p>
        </w:tc>
        <w:tc>
          <w:tcPr>
            <w:tcW w:w="1011" w:type="dxa"/>
            <w:noWrap/>
            <w:hideMark/>
          </w:tcPr>
          <w:p w14:paraId="4FFC6C2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254</w:t>
            </w:r>
          </w:p>
        </w:tc>
        <w:tc>
          <w:tcPr>
            <w:tcW w:w="1011" w:type="dxa"/>
            <w:noWrap/>
            <w:hideMark/>
          </w:tcPr>
          <w:p w14:paraId="21CE740E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1012" w:type="dxa"/>
            <w:noWrap/>
            <w:hideMark/>
          </w:tcPr>
          <w:p w14:paraId="08470D0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1087" w:type="dxa"/>
            <w:noWrap/>
            <w:hideMark/>
          </w:tcPr>
          <w:p w14:paraId="28CBE4D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59</w:t>
            </w:r>
          </w:p>
        </w:tc>
        <w:tc>
          <w:tcPr>
            <w:tcW w:w="935" w:type="dxa"/>
            <w:noWrap/>
            <w:hideMark/>
          </w:tcPr>
          <w:p w14:paraId="3116EC6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011" w:type="dxa"/>
            <w:noWrap/>
            <w:hideMark/>
          </w:tcPr>
          <w:p w14:paraId="57777B76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1DC8547B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295DBAC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</w:tr>
      <w:tr w:rsidR="00E9095C" w:rsidRPr="008F33DF" w14:paraId="406B203D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2F430800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P11</w:t>
            </w:r>
          </w:p>
        </w:tc>
        <w:tc>
          <w:tcPr>
            <w:tcW w:w="1029" w:type="dxa"/>
            <w:noWrap/>
            <w:hideMark/>
          </w:tcPr>
          <w:p w14:paraId="3996AA2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12819</w:t>
            </w:r>
          </w:p>
        </w:tc>
        <w:tc>
          <w:tcPr>
            <w:tcW w:w="1011" w:type="dxa"/>
            <w:noWrap/>
            <w:hideMark/>
          </w:tcPr>
          <w:p w14:paraId="640ACFA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3041</w:t>
            </w:r>
          </w:p>
        </w:tc>
        <w:tc>
          <w:tcPr>
            <w:tcW w:w="1011" w:type="dxa"/>
            <w:noWrap/>
            <w:hideMark/>
          </w:tcPr>
          <w:p w14:paraId="0DCCC43C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256</w:t>
            </w:r>
          </w:p>
        </w:tc>
        <w:tc>
          <w:tcPr>
            <w:tcW w:w="1012" w:type="dxa"/>
            <w:noWrap/>
            <w:hideMark/>
          </w:tcPr>
          <w:p w14:paraId="0390FCBB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266</w:t>
            </w:r>
          </w:p>
        </w:tc>
        <w:tc>
          <w:tcPr>
            <w:tcW w:w="1040" w:type="dxa"/>
            <w:noWrap/>
            <w:hideMark/>
          </w:tcPr>
          <w:p w14:paraId="6C3C379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625</w:t>
            </w:r>
          </w:p>
        </w:tc>
        <w:tc>
          <w:tcPr>
            <w:tcW w:w="982" w:type="dxa"/>
            <w:noWrap/>
            <w:hideMark/>
          </w:tcPr>
          <w:p w14:paraId="5D2EB69C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965</w:t>
            </w:r>
          </w:p>
        </w:tc>
        <w:tc>
          <w:tcPr>
            <w:tcW w:w="1011" w:type="dxa"/>
            <w:noWrap/>
            <w:hideMark/>
          </w:tcPr>
          <w:p w14:paraId="6420759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248</w:t>
            </w:r>
          </w:p>
        </w:tc>
        <w:tc>
          <w:tcPr>
            <w:tcW w:w="1011" w:type="dxa"/>
            <w:noWrap/>
            <w:hideMark/>
          </w:tcPr>
          <w:p w14:paraId="4C4BB91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1012" w:type="dxa"/>
            <w:noWrap/>
            <w:hideMark/>
          </w:tcPr>
          <w:p w14:paraId="1008404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1087" w:type="dxa"/>
            <w:noWrap/>
            <w:hideMark/>
          </w:tcPr>
          <w:p w14:paraId="2797DCD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64</w:t>
            </w:r>
          </w:p>
        </w:tc>
        <w:tc>
          <w:tcPr>
            <w:tcW w:w="935" w:type="dxa"/>
            <w:noWrap/>
            <w:hideMark/>
          </w:tcPr>
          <w:p w14:paraId="07FFB1D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011" w:type="dxa"/>
            <w:noWrap/>
            <w:hideMark/>
          </w:tcPr>
          <w:p w14:paraId="775581F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266858F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0C29F36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</w:tr>
      <w:tr w:rsidR="00E9095C" w:rsidRPr="008F33DF" w14:paraId="5E464863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68C0A6FD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P12</w:t>
            </w:r>
          </w:p>
        </w:tc>
        <w:tc>
          <w:tcPr>
            <w:tcW w:w="1029" w:type="dxa"/>
            <w:noWrap/>
            <w:hideMark/>
          </w:tcPr>
          <w:p w14:paraId="41D32827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12583</w:t>
            </w:r>
          </w:p>
        </w:tc>
        <w:tc>
          <w:tcPr>
            <w:tcW w:w="1011" w:type="dxa"/>
            <w:noWrap/>
            <w:hideMark/>
          </w:tcPr>
          <w:p w14:paraId="5CB83DC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3029</w:t>
            </w:r>
          </w:p>
        </w:tc>
        <w:tc>
          <w:tcPr>
            <w:tcW w:w="1011" w:type="dxa"/>
            <w:noWrap/>
            <w:hideMark/>
          </w:tcPr>
          <w:p w14:paraId="2325E9E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275</w:t>
            </w:r>
          </w:p>
        </w:tc>
        <w:tc>
          <w:tcPr>
            <w:tcW w:w="1012" w:type="dxa"/>
            <w:noWrap/>
            <w:hideMark/>
          </w:tcPr>
          <w:p w14:paraId="008C40FB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261</w:t>
            </w:r>
          </w:p>
        </w:tc>
        <w:tc>
          <w:tcPr>
            <w:tcW w:w="1040" w:type="dxa"/>
            <w:noWrap/>
            <w:hideMark/>
          </w:tcPr>
          <w:p w14:paraId="1FA597C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534</w:t>
            </w:r>
          </w:p>
        </w:tc>
        <w:tc>
          <w:tcPr>
            <w:tcW w:w="982" w:type="dxa"/>
            <w:noWrap/>
            <w:hideMark/>
          </w:tcPr>
          <w:p w14:paraId="2EBC88C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1130</w:t>
            </w:r>
          </w:p>
        </w:tc>
        <w:tc>
          <w:tcPr>
            <w:tcW w:w="1011" w:type="dxa"/>
            <w:noWrap/>
            <w:hideMark/>
          </w:tcPr>
          <w:p w14:paraId="11D83DAF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302</w:t>
            </w:r>
          </w:p>
        </w:tc>
        <w:tc>
          <w:tcPr>
            <w:tcW w:w="1011" w:type="dxa"/>
            <w:noWrap/>
            <w:hideMark/>
          </w:tcPr>
          <w:p w14:paraId="2FC31650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1012" w:type="dxa"/>
            <w:noWrap/>
            <w:hideMark/>
          </w:tcPr>
          <w:p w14:paraId="6A3BD1F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16</w:t>
            </w:r>
          </w:p>
        </w:tc>
        <w:tc>
          <w:tcPr>
            <w:tcW w:w="1087" w:type="dxa"/>
            <w:noWrap/>
            <w:hideMark/>
          </w:tcPr>
          <w:p w14:paraId="13F1E8B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39</w:t>
            </w:r>
          </w:p>
        </w:tc>
        <w:tc>
          <w:tcPr>
            <w:tcW w:w="935" w:type="dxa"/>
            <w:noWrap/>
            <w:hideMark/>
          </w:tcPr>
          <w:p w14:paraId="4278EA9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011" w:type="dxa"/>
            <w:noWrap/>
            <w:hideMark/>
          </w:tcPr>
          <w:p w14:paraId="33CCEC0A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57880A28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012" w:type="dxa"/>
            <w:noWrap/>
            <w:hideMark/>
          </w:tcPr>
          <w:p w14:paraId="18FA8829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</w:tr>
      <w:tr w:rsidR="00E9095C" w:rsidRPr="008F33DF" w14:paraId="7DB9BEC4" w14:textId="77777777" w:rsidTr="00E9095C">
        <w:trPr>
          <w:trHeight w:val="260"/>
        </w:trPr>
        <w:tc>
          <w:tcPr>
            <w:tcW w:w="993" w:type="dxa"/>
            <w:noWrap/>
            <w:hideMark/>
          </w:tcPr>
          <w:p w14:paraId="4953E058" w14:textId="77777777" w:rsidR="00E9095C" w:rsidRPr="008F33DF" w:rsidRDefault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P13</w:t>
            </w:r>
          </w:p>
        </w:tc>
        <w:tc>
          <w:tcPr>
            <w:tcW w:w="1029" w:type="dxa"/>
            <w:noWrap/>
            <w:hideMark/>
          </w:tcPr>
          <w:p w14:paraId="31D27CC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13664</w:t>
            </w:r>
          </w:p>
        </w:tc>
        <w:tc>
          <w:tcPr>
            <w:tcW w:w="1011" w:type="dxa"/>
            <w:noWrap/>
            <w:hideMark/>
          </w:tcPr>
          <w:p w14:paraId="73093B26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3478</w:t>
            </w:r>
          </w:p>
        </w:tc>
        <w:tc>
          <w:tcPr>
            <w:tcW w:w="1011" w:type="dxa"/>
            <w:noWrap/>
            <w:hideMark/>
          </w:tcPr>
          <w:p w14:paraId="442F19BD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425</w:t>
            </w:r>
          </w:p>
        </w:tc>
        <w:tc>
          <w:tcPr>
            <w:tcW w:w="1012" w:type="dxa"/>
            <w:noWrap/>
            <w:hideMark/>
          </w:tcPr>
          <w:p w14:paraId="5DFB4817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408</w:t>
            </w:r>
          </w:p>
        </w:tc>
        <w:tc>
          <w:tcPr>
            <w:tcW w:w="1040" w:type="dxa"/>
            <w:noWrap/>
            <w:hideMark/>
          </w:tcPr>
          <w:p w14:paraId="0C0991CB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831</w:t>
            </w:r>
          </w:p>
        </w:tc>
        <w:tc>
          <w:tcPr>
            <w:tcW w:w="982" w:type="dxa"/>
            <w:noWrap/>
            <w:hideMark/>
          </w:tcPr>
          <w:p w14:paraId="662AE0C0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1358</w:t>
            </w:r>
          </w:p>
        </w:tc>
        <w:tc>
          <w:tcPr>
            <w:tcW w:w="1011" w:type="dxa"/>
            <w:noWrap/>
            <w:hideMark/>
          </w:tcPr>
          <w:p w14:paraId="15FD14F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342</w:t>
            </w:r>
          </w:p>
        </w:tc>
        <w:tc>
          <w:tcPr>
            <w:tcW w:w="1011" w:type="dxa"/>
            <w:noWrap/>
            <w:hideMark/>
          </w:tcPr>
          <w:p w14:paraId="291950AC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31</w:t>
            </w:r>
          </w:p>
        </w:tc>
        <w:tc>
          <w:tcPr>
            <w:tcW w:w="1012" w:type="dxa"/>
            <w:noWrap/>
            <w:hideMark/>
          </w:tcPr>
          <w:p w14:paraId="4B389845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25</w:t>
            </w:r>
          </w:p>
        </w:tc>
        <w:tc>
          <w:tcPr>
            <w:tcW w:w="1087" w:type="dxa"/>
            <w:noWrap/>
            <w:hideMark/>
          </w:tcPr>
          <w:p w14:paraId="55367B56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96</w:t>
            </w:r>
          </w:p>
        </w:tc>
        <w:tc>
          <w:tcPr>
            <w:tcW w:w="935" w:type="dxa"/>
            <w:noWrap/>
            <w:hideMark/>
          </w:tcPr>
          <w:p w14:paraId="26267E2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2DC1F422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011" w:type="dxa"/>
            <w:noWrap/>
            <w:hideMark/>
          </w:tcPr>
          <w:p w14:paraId="04BF9A04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012" w:type="dxa"/>
            <w:noWrap/>
            <w:hideMark/>
          </w:tcPr>
          <w:p w14:paraId="458440E1" w14:textId="77777777" w:rsidR="00E9095C" w:rsidRPr="008F33DF" w:rsidRDefault="00E9095C" w:rsidP="00E9095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</w:tr>
    </w:tbl>
    <w:p w14:paraId="7E134E4D" w14:textId="77777777" w:rsidR="00E9095C" w:rsidRPr="008F33DF" w:rsidRDefault="00E9095C" w:rsidP="00F80C5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10910B02" w14:textId="6DAFE186" w:rsidR="00416939" w:rsidRPr="008F33DF" w:rsidRDefault="00956AA7" w:rsidP="710BC31B">
      <w:pPr>
        <w:spacing w:line="480" w:lineRule="auto"/>
        <w:rPr>
          <w:rFonts w:ascii="Arial" w:hAnsi="Arial" w:cs="Arial"/>
          <w:sz w:val="22"/>
          <w:szCs w:val="22"/>
        </w:rPr>
      </w:pPr>
      <w:proofErr w:type="spellStart"/>
      <w:r w:rsidRPr="008F33DF">
        <w:rPr>
          <w:rFonts w:ascii="Arial" w:eastAsia="Arial" w:hAnsi="Arial" w:cs="Arial"/>
          <w:sz w:val="22"/>
          <w:szCs w:val="22"/>
        </w:rPr>
        <w:t>Intrachr</w:t>
      </w:r>
      <w:proofErr w:type="spellEnd"/>
      <w:r w:rsidRPr="008F33DF">
        <w:rPr>
          <w:rFonts w:ascii="Arial" w:eastAsia="Arial" w:hAnsi="Arial" w:cs="Arial"/>
          <w:sz w:val="22"/>
          <w:szCs w:val="22"/>
        </w:rPr>
        <w:t xml:space="preserve">, Intrachromosomal; </w:t>
      </w:r>
      <w:proofErr w:type="spellStart"/>
      <w:r w:rsidRPr="008F33DF">
        <w:rPr>
          <w:rFonts w:ascii="Arial" w:eastAsia="Arial" w:hAnsi="Arial" w:cs="Arial"/>
          <w:sz w:val="22"/>
          <w:szCs w:val="22"/>
        </w:rPr>
        <w:t>Interchr</w:t>
      </w:r>
      <w:proofErr w:type="spellEnd"/>
      <w:r w:rsidRPr="008F33DF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8F33DF">
        <w:rPr>
          <w:rFonts w:ascii="Arial" w:eastAsia="Arial" w:hAnsi="Arial" w:cs="Arial"/>
          <w:sz w:val="22"/>
          <w:szCs w:val="22"/>
        </w:rPr>
        <w:t>Interchromosomal</w:t>
      </w:r>
      <w:proofErr w:type="spellEnd"/>
      <w:r w:rsidRPr="008F33DF">
        <w:rPr>
          <w:rFonts w:ascii="Arial" w:eastAsia="Arial" w:hAnsi="Arial" w:cs="Arial"/>
          <w:sz w:val="22"/>
          <w:szCs w:val="22"/>
        </w:rPr>
        <w:t xml:space="preserve">; Inf, infinity; Bp, base pairs; </w:t>
      </w:r>
      <w:proofErr w:type="spellStart"/>
      <w:r w:rsidRPr="008F33DF">
        <w:rPr>
          <w:rFonts w:ascii="Arial" w:eastAsia="Arial" w:hAnsi="Arial" w:cs="Arial"/>
          <w:sz w:val="22"/>
          <w:szCs w:val="22"/>
        </w:rPr>
        <w:t>Kbp</w:t>
      </w:r>
      <w:proofErr w:type="spellEnd"/>
      <w:r w:rsidRPr="008F33DF">
        <w:rPr>
          <w:rFonts w:ascii="Arial" w:eastAsia="Arial" w:hAnsi="Arial" w:cs="Arial"/>
          <w:sz w:val="22"/>
          <w:szCs w:val="22"/>
        </w:rPr>
        <w:t>, kilo-base pairs</w:t>
      </w:r>
      <w:r w:rsidR="00416939" w:rsidRPr="008F33DF">
        <w:rPr>
          <w:rFonts w:ascii="Arial" w:hAnsi="Arial" w:cs="Arial"/>
          <w:sz w:val="22"/>
          <w:szCs w:val="22"/>
        </w:rPr>
        <w:br w:type="page"/>
      </w:r>
    </w:p>
    <w:p w14:paraId="045CB844" w14:textId="1BDAE6C9" w:rsidR="009C073C" w:rsidRPr="008F33DF" w:rsidRDefault="49049B95" w:rsidP="604D5E80">
      <w:pPr>
        <w:spacing w:line="480" w:lineRule="auto"/>
        <w:rPr>
          <w:rFonts w:ascii="Arial" w:eastAsia="Arial" w:hAnsi="Arial" w:cs="Arial"/>
          <w:sz w:val="22"/>
          <w:szCs w:val="22"/>
        </w:rPr>
      </w:pPr>
      <w:r w:rsidRPr="008F33DF"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Supplemental Table S7: </w:t>
      </w:r>
      <w:r w:rsidRPr="008F33DF">
        <w:rPr>
          <w:rFonts w:ascii="Arial" w:eastAsia="Arial" w:hAnsi="Arial" w:cs="Arial"/>
          <w:sz w:val="22"/>
          <w:szCs w:val="22"/>
        </w:rPr>
        <w:t>DNA extraction methods.</w:t>
      </w:r>
    </w:p>
    <w:tbl>
      <w:tblPr>
        <w:tblStyle w:val="TableGrid"/>
        <w:tblW w:w="5419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1074"/>
        <w:gridCol w:w="1850"/>
        <w:gridCol w:w="1838"/>
        <w:gridCol w:w="1956"/>
        <w:gridCol w:w="15"/>
        <w:gridCol w:w="6186"/>
        <w:gridCol w:w="2198"/>
      </w:tblGrid>
      <w:tr w:rsidR="00740B4E" w:rsidRPr="008F33DF" w14:paraId="77ED8EA6" w14:textId="77777777" w:rsidTr="00740B4E">
        <w:trPr>
          <w:trHeight w:val="57"/>
        </w:trPr>
        <w:tc>
          <w:tcPr>
            <w:tcW w:w="355" w:type="pct"/>
            <w:vMerge w:val="restart"/>
            <w:vAlign w:val="bottom"/>
          </w:tcPr>
          <w:p w14:paraId="53741D12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CaseID</w:t>
            </w:r>
          </w:p>
        </w:tc>
        <w:tc>
          <w:tcPr>
            <w:tcW w:w="1872" w:type="pct"/>
            <w:gridSpan w:val="4"/>
            <w:vAlign w:val="bottom"/>
          </w:tcPr>
          <w:p w14:paraId="264E89EA" w14:textId="77777777" w:rsidR="604D5E80" w:rsidRPr="008F33DF" w:rsidRDefault="604D5E80" w:rsidP="00740B4E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FemtoPulse</w:t>
            </w:r>
            <w:proofErr w:type="spellEnd"/>
          </w:p>
        </w:tc>
        <w:tc>
          <w:tcPr>
            <w:tcW w:w="2046" w:type="pct"/>
            <w:vAlign w:val="bottom"/>
          </w:tcPr>
          <w:p w14:paraId="09F624C5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Extraction method</w:t>
            </w:r>
          </w:p>
        </w:tc>
        <w:tc>
          <w:tcPr>
            <w:tcW w:w="727" w:type="pct"/>
            <w:vAlign w:val="bottom"/>
          </w:tcPr>
          <w:p w14:paraId="3123ACE8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Manufacturer</w:t>
            </w:r>
          </w:p>
        </w:tc>
      </w:tr>
      <w:tr w:rsidR="00740B4E" w:rsidRPr="008F33DF" w14:paraId="0EE6689D" w14:textId="77777777" w:rsidTr="00740B4E">
        <w:trPr>
          <w:trHeight w:val="57"/>
        </w:trPr>
        <w:tc>
          <w:tcPr>
            <w:tcW w:w="355" w:type="pct"/>
            <w:vMerge/>
          </w:tcPr>
          <w:p w14:paraId="753BA725" w14:textId="77777777" w:rsidR="0054565B" w:rsidRPr="008F33DF" w:rsidRDefault="0054565B" w:rsidP="00740B4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" w:type="pct"/>
          </w:tcPr>
          <w:p w14:paraId="7E6F340E" w14:textId="5EC43D76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300 b</w:t>
            </w:r>
            <w:r w:rsidR="009C073C" w:rsidRPr="008F33DF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- 10 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kb</w:t>
            </w:r>
            <w:r w:rsidR="009C073C" w:rsidRPr="008F33DF">
              <w:rPr>
                <w:rFonts w:ascii="Arial" w:eastAsia="Arial" w:hAnsi="Arial" w:cs="Arial"/>
                <w:sz w:val="22"/>
                <w:szCs w:val="22"/>
              </w:rPr>
              <w:t>p</w:t>
            </w:r>
            <w:proofErr w:type="spellEnd"/>
          </w:p>
        </w:tc>
        <w:tc>
          <w:tcPr>
            <w:tcW w:w="608" w:type="pct"/>
          </w:tcPr>
          <w:p w14:paraId="442D5967" w14:textId="4AE80EC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10 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kb</w:t>
            </w:r>
            <w:r w:rsidR="009C073C" w:rsidRPr="008F33DF">
              <w:rPr>
                <w:rFonts w:ascii="Arial" w:eastAsia="Arial" w:hAnsi="Arial" w:cs="Arial"/>
                <w:sz w:val="22"/>
                <w:szCs w:val="22"/>
              </w:rPr>
              <w:t>p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- 25 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kb</w:t>
            </w:r>
            <w:r w:rsidR="009C073C" w:rsidRPr="008F33DF">
              <w:rPr>
                <w:rFonts w:ascii="Arial" w:eastAsia="Arial" w:hAnsi="Arial" w:cs="Arial"/>
                <w:sz w:val="22"/>
                <w:szCs w:val="22"/>
              </w:rPr>
              <w:t>p</w:t>
            </w:r>
            <w:proofErr w:type="spellEnd"/>
          </w:p>
        </w:tc>
        <w:tc>
          <w:tcPr>
            <w:tcW w:w="647" w:type="pct"/>
          </w:tcPr>
          <w:p w14:paraId="067785C7" w14:textId="639504AB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25 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kb</w:t>
            </w:r>
            <w:r w:rsidR="009C073C" w:rsidRPr="008F33DF">
              <w:rPr>
                <w:rFonts w:ascii="Arial" w:eastAsia="Arial" w:hAnsi="Arial" w:cs="Arial"/>
                <w:sz w:val="22"/>
                <w:szCs w:val="22"/>
              </w:rPr>
              <w:t>p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- 300 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kb</w:t>
            </w:r>
            <w:r w:rsidR="009C073C" w:rsidRPr="008F33DF">
              <w:rPr>
                <w:rFonts w:ascii="Arial" w:eastAsia="Arial" w:hAnsi="Arial" w:cs="Arial"/>
                <w:sz w:val="22"/>
                <w:szCs w:val="22"/>
              </w:rPr>
              <w:t>p</w:t>
            </w:r>
            <w:proofErr w:type="spellEnd"/>
          </w:p>
        </w:tc>
        <w:tc>
          <w:tcPr>
            <w:tcW w:w="2051" w:type="pct"/>
            <w:gridSpan w:val="2"/>
          </w:tcPr>
          <w:p w14:paraId="061C97A0" w14:textId="77777777" w:rsidR="0054565B" w:rsidRPr="008F33DF" w:rsidRDefault="0054565B" w:rsidP="00740B4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" w:type="pct"/>
          </w:tcPr>
          <w:p w14:paraId="19CB090C" w14:textId="77777777" w:rsidR="0054565B" w:rsidRPr="008F33DF" w:rsidRDefault="0054565B" w:rsidP="00740B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0B4E" w:rsidRPr="008F33DF" w14:paraId="4AA5319A" w14:textId="77777777" w:rsidTr="00740B4E">
        <w:trPr>
          <w:trHeight w:val="57"/>
        </w:trPr>
        <w:tc>
          <w:tcPr>
            <w:tcW w:w="355" w:type="pct"/>
          </w:tcPr>
          <w:p w14:paraId="404E37AD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</w:t>
            </w:r>
          </w:p>
        </w:tc>
        <w:tc>
          <w:tcPr>
            <w:tcW w:w="612" w:type="pct"/>
          </w:tcPr>
          <w:p w14:paraId="154DB844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8,10%</w:t>
            </w:r>
          </w:p>
        </w:tc>
        <w:tc>
          <w:tcPr>
            <w:tcW w:w="608" w:type="pct"/>
          </w:tcPr>
          <w:p w14:paraId="305A4513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12,80%</w:t>
            </w:r>
          </w:p>
        </w:tc>
        <w:tc>
          <w:tcPr>
            <w:tcW w:w="647" w:type="pct"/>
          </w:tcPr>
          <w:p w14:paraId="34B3F6CF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77,30%</w:t>
            </w:r>
          </w:p>
        </w:tc>
        <w:tc>
          <w:tcPr>
            <w:tcW w:w="2051" w:type="pct"/>
            <w:gridSpan w:val="2"/>
          </w:tcPr>
          <w:p w14:paraId="7EAB98FA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QiaSymphony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(bead-based)</w:t>
            </w:r>
          </w:p>
        </w:tc>
        <w:tc>
          <w:tcPr>
            <w:tcW w:w="727" w:type="pct"/>
          </w:tcPr>
          <w:p w14:paraId="23EDD34D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QIAGEN</w:t>
            </w:r>
          </w:p>
        </w:tc>
      </w:tr>
      <w:tr w:rsidR="00740B4E" w:rsidRPr="008F33DF" w14:paraId="4C0AC273" w14:textId="77777777" w:rsidTr="00740B4E">
        <w:trPr>
          <w:trHeight w:val="57"/>
        </w:trPr>
        <w:tc>
          <w:tcPr>
            <w:tcW w:w="355" w:type="pct"/>
          </w:tcPr>
          <w:p w14:paraId="5397358B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P2</w:t>
            </w:r>
          </w:p>
        </w:tc>
        <w:tc>
          <w:tcPr>
            <w:tcW w:w="612" w:type="pct"/>
          </w:tcPr>
          <w:p w14:paraId="794A9905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3,80%</w:t>
            </w:r>
          </w:p>
        </w:tc>
        <w:tc>
          <w:tcPr>
            <w:tcW w:w="608" w:type="pct"/>
          </w:tcPr>
          <w:p w14:paraId="7DF0049C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8,40%</w:t>
            </w:r>
          </w:p>
        </w:tc>
        <w:tc>
          <w:tcPr>
            <w:tcW w:w="647" w:type="pct"/>
          </w:tcPr>
          <w:p w14:paraId="5E7C33CA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84,90%</w:t>
            </w:r>
          </w:p>
        </w:tc>
        <w:tc>
          <w:tcPr>
            <w:tcW w:w="2051" w:type="pct"/>
            <w:gridSpan w:val="2"/>
          </w:tcPr>
          <w:p w14:paraId="3F7A6009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  <w:lang w:val="sv-SE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  <w:lang w:val="sv-SE"/>
              </w:rPr>
              <w:t>Qiacube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  <w:lang w:val="sv-SE"/>
              </w:rPr>
              <w:t xml:space="preserve"> (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  <w:lang w:val="sv-SE"/>
              </w:rPr>
              <w:t>Qiagen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  <w:lang w:val="sv-SE"/>
              </w:rPr>
              <w:t xml:space="preserve"> </w:t>
            </w: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  <w:lang w:val="sv-SE"/>
              </w:rPr>
              <w:t>blood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  <w:lang w:val="sv-SE"/>
              </w:rPr>
              <w:t xml:space="preserve"> mini kit)</w:t>
            </w:r>
          </w:p>
        </w:tc>
        <w:tc>
          <w:tcPr>
            <w:tcW w:w="727" w:type="pct"/>
          </w:tcPr>
          <w:p w14:paraId="1373E79B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QIAGEN</w:t>
            </w:r>
          </w:p>
        </w:tc>
      </w:tr>
      <w:tr w:rsidR="00740B4E" w:rsidRPr="008F33DF" w14:paraId="59762607" w14:textId="77777777" w:rsidTr="00740B4E">
        <w:trPr>
          <w:trHeight w:val="57"/>
        </w:trPr>
        <w:tc>
          <w:tcPr>
            <w:tcW w:w="355" w:type="pct"/>
          </w:tcPr>
          <w:p w14:paraId="5C2C1AC5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P3</w:t>
            </w:r>
          </w:p>
        </w:tc>
        <w:tc>
          <w:tcPr>
            <w:tcW w:w="612" w:type="pct"/>
          </w:tcPr>
          <w:p w14:paraId="0D5D5349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6,00%</w:t>
            </w:r>
          </w:p>
        </w:tc>
        <w:tc>
          <w:tcPr>
            <w:tcW w:w="608" w:type="pct"/>
          </w:tcPr>
          <w:p w14:paraId="55C36988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20,20%</w:t>
            </w:r>
          </w:p>
        </w:tc>
        <w:tc>
          <w:tcPr>
            <w:tcW w:w="647" w:type="pct"/>
          </w:tcPr>
          <w:p w14:paraId="3B1A244A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73,60%</w:t>
            </w:r>
          </w:p>
        </w:tc>
        <w:tc>
          <w:tcPr>
            <w:tcW w:w="2051" w:type="pct"/>
            <w:gridSpan w:val="2"/>
          </w:tcPr>
          <w:p w14:paraId="1807D677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Qiagen blood mini kit (Manual extraction)</w:t>
            </w:r>
          </w:p>
        </w:tc>
        <w:tc>
          <w:tcPr>
            <w:tcW w:w="727" w:type="pct"/>
          </w:tcPr>
          <w:p w14:paraId="4D090E5A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QIAGEN</w:t>
            </w:r>
          </w:p>
        </w:tc>
      </w:tr>
      <w:tr w:rsidR="00740B4E" w:rsidRPr="008F33DF" w14:paraId="18629FCC" w14:textId="77777777" w:rsidTr="00740B4E">
        <w:trPr>
          <w:trHeight w:val="57"/>
        </w:trPr>
        <w:tc>
          <w:tcPr>
            <w:tcW w:w="355" w:type="pct"/>
          </w:tcPr>
          <w:p w14:paraId="06DA1CA3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P4</w:t>
            </w:r>
          </w:p>
        </w:tc>
        <w:tc>
          <w:tcPr>
            <w:tcW w:w="612" w:type="pct"/>
          </w:tcPr>
          <w:p w14:paraId="69C0E2B6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10,80%</w:t>
            </w:r>
          </w:p>
        </w:tc>
        <w:tc>
          <w:tcPr>
            <w:tcW w:w="608" w:type="pct"/>
          </w:tcPr>
          <w:p w14:paraId="7FF874AF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14,60%</w:t>
            </w:r>
          </w:p>
        </w:tc>
        <w:tc>
          <w:tcPr>
            <w:tcW w:w="647" w:type="pct"/>
          </w:tcPr>
          <w:p w14:paraId="56533BA4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74,00%</w:t>
            </w:r>
          </w:p>
        </w:tc>
        <w:tc>
          <w:tcPr>
            <w:tcW w:w="2051" w:type="pct"/>
            <w:gridSpan w:val="2"/>
          </w:tcPr>
          <w:p w14:paraId="607C3FDF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QiaSymphony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(bead-based)</w:t>
            </w:r>
          </w:p>
        </w:tc>
        <w:tc>
          <w:tcPr>
            <w:tcW w:w="727" w:type="pct"/>
          </w:tcPr>
          <w:p w14:paraId="3D4C7D19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QIAGEN</w:t>
            </w:r>
          </w:p>
        </w:tc>
      </w:tr>
      <w:tr w:rsidR="00740B4E" w:rsidRPr="008F33DF" w14:paraId="15E8F233" w14:textId="77777777" w:rsidTr="00740B4E">
        <w:trPr>
          <w:trHeight w:val="57"/>
        </w:trPr>
        <w:tc>
          <w:tcPr>
            <w:tcW w:w="355" w:type="pct"/>
          </w:tcPr>
          <w:p w14:paraId="2822C346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P5</w:t>
            </w:r>
          </w:p>
        </w:tc>
        <w:tc>
          <w:tcPr>
            <w:tcW w:w="612" w:type="pct"/>
          </w:tcPr>
          <w:p w14:paraId="69E6AD95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13,90%</w:t>
            </w:r>
          </w:p>
        </w:tc>
        <w:tc>
          <w:tcPr>
            <w:tcW w:w="608" w:type="pct"/>
          </w:tcPr>
          <w:p w14:paraId="0153DBB4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30,00%</w:t>
            </w:r>
          </w:p>
        </w:tc>
        <w:tc>
          <w:tcPr>
            <w:tcW w:w="647" w:type="pct"/>
          </w:tcPr>
          <w:p w14:paraId="41997C13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52,80%</w:t>
            </w:r>
          </w:p>
        </w:tc>
        <w:tc>
          <w:tcPr>
            <w:tcW w:w="2051" w:type="pct"/>
            <w:gridSpan w:val="2"/>
          </w:tcPr>
          <w:p w14:paraId="62A63FED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QIAamp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DNA Blood Mini Kit (Manual extraction)</w:t>
            </w:r>
          </w:p>
        </w:tc>
        <w:tc>
          <w:tcPr>
            <w:tcW w:w="727" w:type="pct"/>
          </w:tcPr>
          <w:p w14:paraId="48CD5C81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QIAGEN</w:t>
            </w:r>
          </w:p>
        </w:tc>
      </w:tr>
      <w:tr w:rsidR="00740B4E" w:rsidRPr="008F33DF" w14:paraId="4533C333" w14:textId="77777777" w:rsidTr="00740B4E">
        <w:trPr>
          <w:trHeight w:val="57"/>
        </w:trPr>
        <w:tc>
          <w:tcPr>
            <w:tcW w:w="355" w:type="pct"/>
          </w:tcPr>
          <w:p w14:paraId="0CEF0A85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P6</w:t>
            </w:r>
          </w:p>
        </w:tc>
        <w:tc>
          <w:tcPr>
            <w:tcW w:w="612" w:type="pct"/>
          </w:tcPr>
          <w:p w14:paraId="21A46C86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12,00%</w:t>
            </w:r>
          </w:p>
        </w:tc>
        <w:tc>
          <w:tcPr>
            <w:tcW w:w="608" w:type="pct"/>
          </w:tcPr>
          <w:p w14:paraId="428C0E03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31,50%</w:t>
            </w:r>
          </w:p>
        </w:tc>
        <w:tc>
          <w:tcPr>
            <w:tcW w:w="647" w:type="pct"/>
          </w:tcPr>
          <w:p w14:paraId="7AEF4C43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55,80%</w:t>
            </w:r>
          </w:p>
        </w:tc>
        <w:tc>
          <w:tcPr>
            <w:tcW w:w="2051" w:type="pct"/>
            <w:gridSpan w:val="2"/>
          </w:tcPr>
          <w:p w14:paraId="3C21B647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QIAamp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DNA Blood Mini Kit (Manual extraction)</w:t>
            </w:r>
          </w:p>
        </w:tc>
        <w:tc>
          <w:tcPr>
            <w:tcW w:w="727" w:type="pct"/>
          </w:tcPr>
          <w:p w14:paraId="32C04AC5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QIAGEN</w:t>
            </w:r>
          </w:p>
        </w:tc>
      </w:tr>
      <w:tr w:rsidR="00740B4E" w:rsidRPr="008F33DF" w14:paraId="659BB254" w14:textId="77777777" w:rsidTr="00740B4E">
        <w:trPr>
          <w:trHeight w:val="57"/>
        </w:trPr>
        <w:tc>
          <w:tcPr>
            <w:tcW w:w="355" w:type="pct"/>
          </w:tcPr>
          <w:p w14:paraId="123A0160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P7.1</w:t>
            </w:r>
          </w:p>
        </w:tc>
        <w:tc>
          <w:tcPr>
            <w:tcW w:w="612" w:type="pct"/>
          </w:tcPr>
          <w:p w14:paraId="31AE63A2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1,80%</w:t>
            </w:r>
          </w:p>
        </w:tc>
        <w:tc>
          <w:tcPr>
            <w:tcW w:w="608" w:type="pct"/>
          </w:tcPr>
          <w:p w14:paraId="46569966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3,00%</w:t>
            </w:r>
          </w:p>
        </w:tc>
        <w:tc>
          <w:tcPr>
            <w:tcW w:w="647" w:type="pct"/>
          </w:tcPr>
          <w:p w14:paraId="6E6E7CC8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93,20%</w:t>
            </w:r>
          </w:p>
        </w:tc>
        <w:tc>
          <w:tcPr>
            <w:tcW w:w="2051" w:type="pct"/>
            <w:gridSpan w:val="2"/>
          </w:tcPr>
          <w:p w14:paraId="22B47317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SP Blood &amp; cell culture DNA isolation kit (Manual extraction)</w:t>
            </w:r>
          </w:p>
        </w:tc>
        <w:tc>
          <w:tcPr>
            <w:tcW w:w="727" w:type="pct"/>
          </w:tcPr>
          <w:p w14:paraId="5583EAAC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Bionano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genomics</w:t>
            </w:r>
          </w:p>
        </w:tc>
      </w:tr>
      <w:tr w:rsidR="00740B4E" w:rsidRPr="008F33DF" w14:paraId="58310317" w14:textId="77777777" w:rsidTr="00740B4E">
        <w:trPr>
          <w:trHeight w:val="57"/>
        </w:trPr>
        <w:tc>
          <w:tcPr>
            <w:tcW w:w="355" w:type="pct"/>
          </w:tcPr>
          <w:p w14:paraId="629D2A7A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P7.2</w:t>
            </w:r>
          </w:p>
        </w:tc>
        <w:tc>
          <w:tcPr>
            <w:tcW w:w="612" w:type="pct"/>
          </w:tcPr>
          <w:p w14:paraId="68A7F07F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1,90%</w:t>
            </w:r>
          </w:p>
        </w:tc>
        <w:tc>
          <w:tcPr>
            <w:tcW w:w="608" w:type="pct"/>
          </w:tcPr>
          <w:p w14:paraId="456DDB20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2,30%</w:t>
            </w:r>
          </w:p>
        </w:tc>
        <w:tc>
          <w:tcPr>
            <w:tcW w:w="647" w:type="pct"/>
          </w:tcPr>
          <w:p w14:paraId="71771150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94,20%</w:t>
            </w:r>
          </w:p>
        </w:tc>
        <w:tc>
          <w:tcPr>
            <w:tcW w:w="2051" w:type="pct"/>
            <w:gridSpan w:val="2"/>
          </w:tcPr>
          <w:p w14:paraId="6CEA8B76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SP Blood &amp; cell culture DNA isolation kit (Manual extraction)</w:t>
            </w:r>
          </w:p>
        </w:tc>
        <w:tc>
          <w:tcPr>
            <w:tcW w:w="727" w:type="pct"/>
          </w:tcPr>
          <w:p w14:paraId="08123F27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Bionano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genomics</w:t>
            </w:r>
          </w:p>
        </w:tc>
      </w:tr>
      <w:tr w:rsidR="00740B4E" w:rsidRPr="008F33DF" w14:paraId="2DD891AC" w14:textId="77777777" w:rsidTr="00740B4E">
        <w:trPr>
          <w:trHeight w:val="57"/>
        </w:trPr>
        <w:tc>
          <w:tcPr>
            <w:tcW w:w="355" w:type="pct"/>
          </w:tcPr>
          <w:p w14:paraId="54818F52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P7.3</w:t>
            </w:r>
          </w:p>
        </w:tc>
        <w:tc>
          <w:tcPr>
            <w:tcW w:w="612" w:type="pct"/>
          </w:tcPr>
          <w:p w14:paraId="4A6DB6E7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16,30%</w:t>
            </w:r>
          </w:p>
        </w:tc>
        <w:tc>
          <w:tcPr>
            <w:tcW w:w="608" w:type="pct"/>
          </w:tcPr>
          <w:p w14:paraId="33E816AA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7,50%</w:t>
            </w:r>
          </w:p>
        </w:tc>
        <w:tc>
          <w:tcPr>
            <w:tcW w:w="647" w:type="pct"/>
          </w:tcPr>
          <w:p w14:paraId="361DDAD1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74,10%</w:t>
            </w:r>
          </w:p>
        </w:tc>
        <w:tc>
          <w:tcPr>
            <w:tcW w:w="2051" w:type="pct"/>
            <w:gridSpan w:val="2"/>
          </w:tcPr>
          <w:p w14:paraId="6CF29F4B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SP Blood &amp; cell culture DNA isolation kit (Manual extraction)</w:t>
            </w:r>
          </w:p>
        </w:tc>
        <w:tc>
          <w:tcPr>
            <w:tcW w:w="727" w:type="pct"/>
          </w:tcPr>
          <w:p w14:paraId="45B1537B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Bionano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genomics</w:t>
            </w:r>
          </w:p>
        </w:tc>
      </w:tr>
      <w:tr w:rsidR="00740B4E" w:rsidRPr="008F33DF" w14:paraId="6E8721F8" w14:textId="77777777" w:rsidTr="00740B4E">
        <w:trPr>
          <w:trHeight w:val="57"/>
        </w:trPr>
        <w:tc>
          <w:tcPr>
            <w:tcW w:w="355" w:type="pct"/>
          </w:tcPr>
          <w:p w14:paraId="4DE78F38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P8.1</w:t>
            </w:r>
          </w:p>
        </w:tc>
        <w:tc>
          <w:tcPr>
            <w:tcW w:w="612" w:type="pct"/>
          </w:tcPr>
          <w:p w14:paraId="486E9A96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3,70%</w:t>
            </w:r>
          </w:p>
        </w:tc>
        <w:tc>
          <w:tcPr>
            <w:tcW w:w="608" w:type="pct"/>
          </w:tcPr>
          <w:p w14:paraId="75F85D7C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9,80%</w:t>
            </w:r>
          </w:p>
        </w:tc>
        <w:tc>
          <w:tcPr>
            <w:tcW w:w="647" w:type="pct"/>
          </w:tcPr>
          <w:p w14:paraId="21AE2405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85,60%</w:t>
            </w:r>
          </w:p>
        </w:tc>
        <w:tc>
          <w:tcPr>
            <w:tcW w:w="2051" w:type="pct"/>
            <w:gridSpan w:val="2"/>
          </w:tcPr>
          <w:p w14:paraId="44D8BFAC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Nanobind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CBB kit (Manual extraction)</w:t>
            </w:r>
          </w:p>
        </w:tc>
        <w:tc>
          <w:tcPr>
            <w:tcW w:w="727" w:type="pct"/>
          </w:tcPr>
          <w:p w14:paraId="054D4B37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Pacific biosciences</w:t>
            </w:r>
          </w:p>
        </w:tc>
      </w:tr>
      <w:tr w:rsidR="00740B4E" w:rsidRPr="008F33DF" w14:paraId="3FE94928" w14:textId="77777777" w:rsidTr="00740B4E">
        <w:trPr>
          <w:trHeight w:val="57"/>
        </w:trPr>
        <w:tc>
          <w:tcPr>
            <w:tcW w:w="355" w:type="pct"/>
          </w:tcPr>
          <w:p w14:paraId="1F890486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P8.2</w:t>
            </w:r>
          </w:p>
        </w:tc>
        <w:tc>
          <w:tcPr>
            <w:tcW w:w="612" w:type="pct"/>
          </w:tcPr>
          <w:p w14:paraId="44CAA83C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4,30%</w:t>
            </w:r>
          </w:p>
        </w:tc>
        <w:tc>
          <w:tcPr>
            <w:tcW w:w="608" w:type="pct"/>
          </w:tcPr>
          <w:p w14:paraId="66A2A159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10,60%</w:t>
            </w:r>
          </w:p>
        </w:tc>
        <w:tc>
          <w:tcPr>
            <w:tcW w:w="647" w:type="pct"/>
          </w:tcPr>
          <w:p w14:paraId="47E77F87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83,80%</w:t>
            </w:r>
          </w:p>
        </w:tc>
        <w:tc>
          <w:tcPr>
            <w:tcW w:w="2051" w:type="pct"/>
            <w:gridSpan w:val="2"/>
          </w:tcPr>
          <w:p w14:paraId="0EC38998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Nanobind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CBB kit (Manual extraction)</w:t>
            </w:r>
          </w:p>
        </w:tc>
        <w:tc>
          <w:tcPr>
            <w:tcW w:w="727" w:type="pct"/>
          </w:tcPr>
          <w:p w14:paraId="08E8D885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QIAGEN</w:t>
            </w:r>
          </w:p>
        </w:tc>
      </w:tr>
      <w:tr w:rsidR="00740B4E" w:rsidRPr="008F33DF" w14:paraId="48286760" w14:textId="77777777" w:rsidTr="00740B4E">
        <w:trPr>
          <w:trHeight w:val="57"/>
        </w:trPr>
        <w:tc>
          <w:tcPr>
            <w:tcW w:w="355" w:type="pct"/>
          </w:tcPr>
          <w:p w14:paraId="0D810FE1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P9</w:t>
            </w:r>
          </w:p>
        </w:tc>
        <w:tc>
          <w:tcPr>
            <w:tcW w:w="612" w:type="pct"/>
          </w:tcPr>
          <w:p w14:paraId="4103E042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3,80%</w:t>
            </w:r>
          </w:p>
        </w:tc>
        <w:tc>
          <w:tcPr>
            <w:tcW w:w="608" w:type="pct"/>
          </w:tcPr>
          <w:p w14:paraId="405362A1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13,00%</w:t>
            </w:r>
          </w:p>
        </w:tc>
        <w:tc>
          <w:tcPr>
            <w:tcW w:w="647" w:type="pct"/>
          </w:tcPr>
          <w:p w14:paraId="24C34360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79,80%</w:t>
            </w:r>
          </w:p>
        </w:tc>
        <w:tc>
          <w:tcPr>
            <w:tcW w:w="2051" w:type="pct"/>
            <w:gridSpan w:val="2"/>
          </w:tcPr>
          <w:p w14:paraId="7DE1FE4D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Qiagen EZ1</w:t>
            </w:r>
          </w:p>
        </w:tc>
        <w:tc>
          <w:tcPr>
            <w:tcW w:w="727" w:type="pct"/>
          </w:tcPr>
          <w:p w14:paraId="2F9074A8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QIAGEN</w:t>
            </w:r>
          </w:p>
        </w:tc>
      </w:tr>
      <w:tr w:rsidR="00740B4E" w:rsidRPr="008F33DF" w14:paraId="2EB7F3DC" w14:textId="77777777" w:rsidTr="00740B4E">
        <w:trPr>
          <w:trHeight w:val="57"/>
        </w:trPr>
        <w:tc>
          <w:tcPr>
            <w:tcW w:w="355" w:type="pct"/>
          </w:tcPr>
          <w:p w14:paraId="6E11C363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P10</w:t>
            </w:r>
          </w:p>
        </w:tc>
        <w:tc>
          <w:tcPr>
            <w:tcW w:w="612" w:type="pct"/>
          </w:tcPr>
          <w:p w14:paraId="5BE57D03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11,40%</w:t>
            </w:r>
          </w:p>
        </w:tc>
        <w:tc>
          <w:tcPr>
            <w:tcW w:w="608" w:type="pct"/>
          </w:tcPr>
          <w:p w14:paraId="5CABA009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20,60%</w:t>
            </w:r>
          </w:p>
        </w:tc>
        <w:tc>
          <w:tcPr>
            <w:tcW w:w="647" w:type="pct"/>
          </w:tcPr>
          <w:p w14:paraId="09DB18A6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52,00%</w:t>
            </w:r>
          </w:p>
        </w:tc>
        <w:tc>
          <w:tcPr>
            <w:tcW w:w="2051" w:type="pct"/>
            <w:gridSpan w:val="2"/>
          </w:tcPr>
          <w:p w14:paraId="4B9F02B8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QiaSymphony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(bead-based)</w:t>
            </w:r>
          </w:p>
        </w:tc>
        <w:tc>
          <w:tcPr>
            <w:tcW w:w="727" w:type="pct"/>
          </w:tcPr>
          <w:p w14:paraId="0FCF3104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QIAGEN</w:t>
            </w:r>
          </w:p>
        </w:tc>
      </w:tr>
      <w:tr w:rsidR="00740B4E" w:rsidRPr="008F33DF" w14:paraId="3B97F4EC" w14:textId="77777777" w:rsidTr="00740B4E">
        <w:trPr>
          <w:trHeight w:val="57"/>
        </w:trPr>
        <w:tc>
          <w:tcPr>
            <w:tcW w:w="355" w:type="pct"/>
          </w:tcPr>
          <w:p w14:paraId="45DD12EE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P11</w:t>
            </w:r>
          </w:p>
        </w:tc>
        <w:tc>
          <w:tcPr>
            <w:tcW w:w="612" w:type="pct"/>
          </w:tcPr>
          <w:p w14:paraId="5F380B78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23,50%</w:t>
            </w:r>
          </w:p>
        </w:tc>
        <w:tc>
          <w:tcPr>
            <w:tcW w:w="608" w:type="pct"/>
          </w:tcPr>
          <w:p w14:paraId="5927F10F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45,50%</w:t>
            </w:r>
          </w:p>
        </w:tc>
        <w:tc>
          <w:tcPr>
            <w:tcW w:w="647" w:type="pct"/>
          </w:tcPr>
          <w:p w14:paraId="46089885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31,20%</w:t>
            </w:r>
          </w:p>
        </w:tc>
        <w:tc>
          <w:tcPr>
            <w:tcW w:w="2051" w:type="pct"/>
            <w:gridSpan w:val="2"/>
          </w:tcPr>
          <w:p w14:paraId="5316A6F9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Chemagic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360 (bead-based)</w:t>
            </w:r>
          </w:p>
        </w:tc>
        <w:tc>
          <w:tcPr>
            <w:tcW w:w="727" w:type="pct"/>
          </w:tcPr>
          <w:p w14:paraId="58CB2BFA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Perkin Elmer</w:t>
            </w:r>
          </w:p>
        </w:tc>
      </w:tr>
      <w:tr w:rsidR="00740B4E" w:rsidRPr="008F33DF" w14:paraId="45C01AD7" w14:textId="77777777" w:rsidTr="00740B4E">
        <w:trPr>
          <w:trHeight w:val="57"/>
        </w:trPr>
        <w:tc>
          <w:tcPr>
            <w:tcW w:w="355" w:type="pct"/>
          </w:tcPr>
          <w:p w14:paraId="60526175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P12</w:t>
            </w:r>
          </w:p>
        </w:tc>
        <w:tc>
          <w:tcPr>
            <w:tcW w:w="612" w:type="pct"/>
          </w:tcPr>
          <w:p w14:paraId="6572A7DF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17,40%</w:t>
            </w:r>
          </w:p>
        </w:tc>
        <w:tc>
          <w:tcPr>
            <w:tcW w:w="608" w:type="pct"/>
          </w:tcPr>
          <w:p w14:paraId="4171B8EA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16,80%</w:t>
            </w:r>
          </w:p>
        </w:tc>
        <w:tc>
          <w:tcPr>
            <w:tcW w:w="647" w:type="pct"/>
          </w:tcPr>
          <w:p w14:paraId="038BC292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65,70%</w:t>
            </w:r>
          </w:p>
        </w:tc>
        <w:tc>
          <w:tcPr>
            <w:tcW w:w="2051" w:type="pct"/>
            <w:gridSpan w:val="2"/>
          </w:tcPr>
          <w:p w14:paraId="726BAE5C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Chemagic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360 (bead-based)</w:t>
            </w:r>
          </w:p>
        </w:tc>
        <w:tc>
          <w:tcPr>
            <w:tcW w:w="727" w:type="pct"/>
          </w:tcPr>
          <w:p w14:paraId="3AA7D002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Perkin Elmer</w:t>
            </w:r>
          </w:p>
        </w:tc>
      </w:tr>
      <w:tr w:rsidR="00740B4E" w:rsidRPr="008F33DF" w14:paraId="3A6DCC6E" w14:textId="77777777" w:rsidTr="00740B4E">
        <w:trPr>
          <w:trHeight w:val="57"/>
        </w:trPr>
        <w:tc>
          <w:tcPr>
            <w:tcW w:w="355" w:type="pct"/>
          </w:tcPr>
          <w:p w14:paraId="2C786CDE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P13</w:t>
            </w:r>
          </w:p>
        </w:tc>
        <w:tc>
          <w:tcPr>
            <w:tcW w:w="612" w:type="pct"/>
          </w:tcPr>
          <w:p w14:paraId="5E4F834C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27,70%</w:t>
            </w:r>
          </w:p>
        </w:tc>
        <w:tc>
          <w:tcPr>
            <w:tcW w:w="608" w:type="pct"/>
          </w:tcPr>
          <w:p w14:paraId="4F9E9CEC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40,60%</w:t>
            </w:r>
          </w:p>
        </w:tc>
        <w:tc>
          <w:tcPr>
            <w:tcW w:w="647" w:type="pct"/>
          </w:tcPr>
          <w:p w14:paraId="15CC4BB3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23,30%</w:t>
            </w:r>
          </w:p>
        </w:tc>
        <w:tc>
          <w:tcPr>
            <w:tcW w:w="2051" w:type="pct"/>
            <w:gridSpan w:val="2"/>
          </w:tcPr>
          <w:p w14:paraId="3EE45F29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8F33DF">
              <w:rPr>
                <w:rFonts w:ascii="Arial" w:eastAsia="Arial" w:hAnsi="Arial" w:cs="Arial"/>
                <w:sz w:val="22"/>
                <w:szCs w:val="22"/>
              </w:rPr>
              <w:t>QiaSymphony</w:t>
            </w:r>
            <w:proofErr w:type="spellEnd"/>
            <w:r w:rsidRPr="008F33DF">
              <w:rPr>
                <w:rFonts w:ascii="Arial" w:eastAsia="Arial" w:hAnsi="Arial" w:cs="Arial"/>
                <w:sz w:val="22"/>
                <w:szCs w:val="22"/>
              </w:rPr>
              <w:t xml:space="preserve"> (bead-based)</w:t>
            </w:r>
          </w:p>
        </w:tc>
        <w:tc>
          <w:tcPr>
            <w:tcW w:w="727" w:type="pct"/>
          </w:tcPr>
          <w:p w14:paraId="230C435B" w14:textId="77777777" w:rsidR="604D5E80" w:rsidRPr="008F33DF" w:rsidRDefault="604D5E80" w:rsidP="00740B4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F33DF">
              <w:rPr>
                <w:rFonts w:ascii="Arial" w:eastAsia="Arial" w:hAnsi="Arial" w:cs="Arial"/>
                <w:sz w:val="22"/>
                <w:szCs w:val="22"/>
              </w:rPr>
              <w:t>QIAGEN</w:t>
            </w:r>
          </w:p>
        </w:tc>
      </w:tr>
    </w:tbl>
    <w:p w14:paraId="191886E2" w14:textId="10CEEF5C" w:rsidR="009C073C" w:rsidRPr="008F33DF" w:rsidRDefault="009C073C" w:rsidP="009C073C">
      <w:pPr>
        <w:spacing w:line="480" w:lineRule="auto"/>
        <w:rPr>
          <w:rFonts w:ascii="Arial" w:eastAsia="Arial" w:hAnsi="Arial" w:cs="Arial"/>
          <w:sz w:val="22"/>
          <w:szCs w:val="22"/>
        </w:rPr>
      </w:pPr>
      <w:r w:rsidRPr="008F33DF">
        <w:rPr>
          <w:rFonts w:ascii="Arial" w:eastAsia="Arial" w:hAnsi="Arial" w:cs="Arial"/>
          <w:sz w:val="22"/>
          <w:szCs w:val="22"/>
        </w:rPr>
        <w:t xml:space="preserve">Bp, base pairs; </w:t>
      </w:r>
      <w:proofErr w:type="spellStart"/>
      <w:r w:rsidRPr="008F33DF">
        <w:rPr>
          <w:rFonts w:ascii="Arial" w:eastAsia="Arial" w:hAnsi="Arial" w:cs="Arial"/>
          <w:sz w:val="22"/>
          <w:szCs w:val="22"/>
        </w:rPr>
        <w:t>kbp</w:t>
      </w:r>
      <w:proofErr w:type="spellEnd"/>
      <w:r w:rsidRPr="008F33DF">
        <w:rPr>
          <w:rFonts w:ascii="Arial" w:eastAsia="Arial" w:hAnsi="Arial" w:cs="Arial"/>
          <w:sz w:val="22"/>
          <w:szCs w:val="22"/>
        </w:rPr>
        <w:t>, kilo base pairs</w:t>
      </w:r>
    </w:p>
    <w:p w14:paraId="2CF6CB9F" w14:textId="77777777" w:rsidR="009C073C" w:rsidRDefault="009C073C" w:rsidP="604D5E80">
      <w:pPr>
        <w:spacing w:line="480" w:lineRule="auto"/>
        <w:rPr>
          <w:rFonts w:ascii="Arial" w:eastAsia="Arial" w:hAnsi="Arial" w:cs="Arial"/>
          <w:b/>
          <w:bCs/>
        </w:rPr>
      </w:pPr>
    </w:p>
    <w:p w14:paraId="59B9586F" w14:textId="15956A76" w:rsidR="009C073C" w:rsidRDefault="009C073C" w:rsidP="604D5E80">
      <w:pPr>
        <w:spacing w:line="480" w:lineRule="auto"/>
        <w:rPr>
          <w:rFonts w:ascii="Arial" w:eastAsia="Arial" w:hAnsi="Arial" w:cs="Arial"/>
          <w:b/>
          <w:bCs/>
        </w:rPr>
        <w:sectPr w:rsidR="009C073C" w:rsidSect="006B33A0">
          <w:headerReference w:type="default" r:id="rId8"/>
          <w:footerReference w:type="default" r:id="rId9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AB68FC7" w14:textId="5CC990AF" w:rsidR="00827C56" w:rsidRPr="006B33A0" w:rsidRDefault="00827C56" w:rsidP="2D831E50">
      <w:pPr>
        <w:spacing w:line="480" w:lineRule="auto"/>
        <w:rPr>
          <w:rFonts w:ascii="Arial" w:eastAsia="Arial" w:hAnsi="Arial" w:cs="Arial"/>
          <w:b/>
          <w:bCs/>
        </w:rPr>
      </w:pPr>
      <w:r w:rsidRPr="006B33A0">
        <w:rPr>
          <w:rFonts w:ascii="Arial" w:eastAsia="Arial" w:hAnsi="Arial" w:cs="Arial"/>
          <w:b/>
          <w:bCs/>
        </w:rPr>
        <w:lastRenderedPageBreak/>
        <w:t>Supplementa</w:t>
      </w:r>
      <w:r w:rsidR="00491116">
        <w:rPr>
          <w:rFonts w:ascii="Arial" w:eastAsia="Arial" w:hAnsi="Arial" w:cs="Arial"/>
          <w:b/>
          <w:bCs/>
        </w:rPr>
        <w:t>l</w:t>
      </w:r>
      <w:r w:rsidRPr="006B33A0">
        <w:rPr>
          <w:rFonts w:ascii="Arial" w:eastAsia="Arial" w:hAnsi="Arial" w:cs="Arial"/>
          <w:b/>
          <w:bCs/>
        </w:rPr>
        <w:t xml:space="preserve"> Figures</w:t>
      </w:r>
    </w:p>
    <w:p w14:paraId="1006BCCE" w14:textId="77777777" w:rsidR="00827C56" w:rsidRPr="006B33A0" w:rsidRDefault="00827C56" w:rsidP="2D831E50">
      <w:pPr>
        <w:spacing w:line="480" w:lineRule="auto"/>
        <w:rPr>
          <w:rFonts w:ascii="Arial" w:eastAsia="Arial" w:hAnsi="Arial" w:cs="Arial"/>
          <w:b/>
          <w:bCs/>
        </w:rPr>
      </w:pPr>
    </w:p>
    <w:p w14:paraId="26E4A3BA" w14:textId="74C15F70" w:rsidR="001C5F77" w:rsidRPr="002746D6" w:rsidRDefault="00491116" w:rsidP="3A615E91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Supplemental </w:t>
      </w:r>
      <w:r w:rsidR="33C77D6B" w:rsidRPr="002746D6">
        <w:rPr>
          <w:rFonts w:ascii="Arial" w:eastAsia="Arial" w:hAnsi="Arial" w:cs="Arial"/>
          <w:b/>
          <w:bCs/>
        </w:rPr>
        <w:t>Fig</w:t>
      </w:r>
      <w:r w:rsidR="4F5C1A01" w:rsidRPr="002746D6">
        <w:rPr>
          <w:rFonts w:ascii="Arial" w:eastAsia="Arial" w:hAnsi="Arial" w:cs="Arial"/>
          <w:b/>
          <w:bCs/>
        </w:rPr>
        <w:t xml:space="preserve"> S</w:t>
      </w:r>
      <w:r w:rsidR="33C77D6B" w:rsidRPr="002746D6">
        <w:rPr>
          <w:rFonts w:ascii="Arial" w:eastAsia="Arial" w:hAnsi="Arial" w:cs="Arial"/>
          <w:b/>
          <w:bCs/>
        </w:rPr>
        <w:t xml:space="preserve">1: </w:t>
      </w:r>
      <w:r w:rsidR="5E23F5D0" w:rsidRPr="00F80C5C">
        <w:rPr>
          <w:rFonts w:ascii="Arial" w:eastAsia="Arial" w:hAnsi="Arial" w:cs="Arial"/>
          <w:b/>
          <w:bCs/>
        </w:rPr>
        <w:t xml:space="preserve">Read coverage variation </w:t>
      </w:r>
      <w:r w:rsidR="009D66F0" w:rsidRPr="00F80C5C">
        <w:rPr>
          <w:rFonts w:ascii="Arial" w:eastAsia="Arial" w:hAnsi="Arial" w:cs="Arial"/>
          <w:b/>
          <w:bCs/>
        </w:rPr>
        <w:t>across</w:t>
      </w:r>
      <w:r w:rsidR="5E23F5D0" w:rsidRPr="00F80C5C">
        <w:rPr>
          <w:rFonts w:ascii="Arial" w:eastAsia="Arial" w:hAnsi="Arial" w:cs="Arial"/>
          <w:b/>
          <w:bCs/>
        </w:rPr>
        <w:t xml:space="preserve"> chromosome</w:t>
      </w:r>
      <w:r w:rsidR="7748616D" w:rsidRPr="00F80C5C">
        <w:rPr>
          <w:rFonts w:ascii="Arial" w:eastAsia="Arial" w:hAnsi="Arial" w:cs="Arial"/>
          <w:b/>
          <w:bCs/>
        </w:rPr>
        <w:t xml:space="preserve"> 15</w:t>
      </w:r>
      <w:r w:rsidR="5E23F5D0" w:rsidRPr="00F80C5C">
        <w:rPr>
          <w:rFonts w:ascii="Arial" w:eastAsia="Arial" w:hAnsi="Arial" w:cs="Arial"/>
          <w:b/>
          <w:bCs/>
        </w:rPr>
        <w:t>.</w:t>
      </w:r>
      <w:r w:rsidR="5E23F5D0" w:rsidRPr="002746D6">
        <w:rPr>
          <w:rFonts w:ascii="Arial" w:eastAsia="Arial" w:hAnsi="Arial" w:cs="Arial"/>
          <w:b/>
          <w:bCs/>
        </w:rPr>
        <w:t xml:space="preserve"> </w:t>
      </w:r>
      <w:r w:rsidR="360647C0" w:rsidRPr="002746D6">
        <w:rPr>
          <w:rFonts w:ascii="Arial" w:eastAsia="Arial" w:hAnsi="Arial" w:cs="Arial"/>
        </w:rPr>
        <w:t xml:space="preserve">Average read coverage per 1 MB </w:t>
      </w:r>
      <w:r w:rsidR="3061306E" w:rsidRPr="002746D6">
        <w:rPr>
          <w:rFonts w:ascii="Arial" w:eastAsia="Arial" w:hAnsi="Arial" w:cs="Arial"/>
        </w:rPr>
        <w:t xml:space="preserve">segments </w:t>
      </w:r>
      <w:r w:rsidR="360647C0" w:rsidRPr="002746D6">
        <w:rPr>
          <w:rFonts w:ascii="Arial" w:eastAsia="Arial" w:hAnsi="Arial" w:cs="Arial"/>
        </w:rPr>
        <w:t xml:space="preserve">of chromosome 15 </w:t>
      </w:r>
      <w:r w:rsidR="3061306E" w:rsidRPr="002746D6">
        <w:rPr>
          <w:rFonts w:ascii="Arial" w:eastAsia="Arial" w:hAnsi="Arial" w:cs="Arial"/>
        </w:rPr>
        <w:t>for</w:t>
      </w:r>
      <w:r w:rsidR="360647C0" w:rsidRPr="002746D6">
        <w:rPr>
          <w:rFonts w:ascii="Arial" w:eastAsia="Arial" w:hAnsi="Arial" w:cs="Arial"/>
        </w:rPr>
        <w:t xml:space="preserve"> sample </w:t>
      </w:r>
      <w:r w:rsidR="294B6646" w:rsidRPr="002746D6">
        <w:rPr>
          <w:rFonts w:ascii="Arial" w:eastAsia="Arial" w:hAnsi="Arial" w:cs="Arial"/>
        </w:rPr>
        <w:t>P2</w:t>
      </w:r>
      <w:r w:rsidR="360647C0" w:rsidRPr="002746D6">
        <w:rPr>
          <w:rFonts w:ascii="Arial" w:eastAsia="Arial" w:hAnsi="Arial" w:cs="Arial"/>
        </w:rPr>
        <w:t>.</w:t>
      </w:r>
      <w:r w:rsidR="6AC7DAE4" w:rsidRPr="002746D6">
        <w:rPr>
          <w:rFonts w:ascii="Arial" w:eastAsia="Arial" w:hAnsi="Arial" w:cs="Arial"/>
        </w:rPr>
        <w:t xml:space="preserve"> </w:t>
      </w:r>
    </w:p>
    <w:p w14:paraId="6F8C8293" w14:textId="0FA75EBA" w:rsidR="4B74CC0D" w:rsidRPr="006B33A0" w:rsidRDefault="5C956303" w:rsidP="2D831E50">
      <w:pPr>
        <w:spacing w:line="480" w:lineRule="auto"/>
        <w:rPr>
          <w:rFonts w:ascii="Arial" w:eastAsia="Arial" w:hAnsi="Arial" w:cs="Arial"/>
          <w:b/>
          <w:bCs/>
        </w:rPr>
      </w:pPr>
      <w:r w:rsidRPr="006B33A0">
        <w:rPr>
          <w:rFonts w:ascii="Arial" w:hAnsi="Arial" w:cs="Arial"/>
          <w:noProof/>
        </w:rPr>
        <w:drawing>
          <wp:inline distT="0" distB="0" distL="0" distR="0" wp14:anchorId="36D153F0" wp14:editId="15C7A43E">
            <wp:extent cx="4572000" cy="3048000"/>
            <wp:effectExtent l="0" t="0" r="0" b="0"/>
            <wp:docPr id="1483067112" name="Picture 148306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0671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3F61" w14:textId="77777777" w:rsidR="00827C56" w:rsidRPr="006B33A0" w:rsidRDefault="00827C56" w:rsidP="00A0405A">
      <w:pPr>
        <w:spacing w:line="480" w:lineRule="auto"/>
        <w:rPr>
          <w:rFonts w:ascii="Arial" w:eastAsia="Arial" w:hAnsi="Arial" w:cs="Arial"/>
          <w:b/>
          <w:bCs/>
        </w:rPr>
        <w:sectPr w:rsidR="00827C56" w:rsidRPr="006B33A0" w:rsidSect="00B34D9E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86F9DA0" w14:textId="22A7CF4E" w:rsidR="00A0405A" w:rsidRPr="006B33A0" w:rsidRDefault="00122F72" w:rsidP="00A0405A">
      <w:p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Supplemental </w:t>
      </w:r>
      <w:r w:rsidR="35DEE43F" w:rsidRPr="4DCF6310">
        <w:rPr>
          <w:rFonts w:ascii="Arial" w:eastAsia="Arial" w:hAnsi="Arial" w:cs="Arial"/>
          <w:b/>
          <w:bCs/>
        </w:rPr>
        <w:t>Fi</w:t>
      </w:r>
      <w:r>
        <w:rPr>
          <w:rFonts w:ascii="Arial" w:eastAsia="Arial" w:hAnsi="Arial" w:cs="Arial"/>
          <w:b/>
          <w:bCs/>
        </w:rPr>
        <w:t>g</w:t>
      </w:r>
      <w:r w:rsidR="35DEE43F" w:rsidRPr="4DCF6310">
        <w:rPr>
          <w:rFonts w:ascii="Arial" w:eastAsia="Arial" w:hAnsi="Arial" w:cs="Arial"/>
          <w:b/>
          <w:bCs/>
        </w:rPr>
        <w:t xml:space="preserve"> </w:t>
      </w:r>
      <w:r w:rsidR="4F5C1A01" w:rsidRPr="4DCF6310">
        <w:rPr>
          <w:rFonts w:ascii="Arial" w:eastAsia="Arial" w:hAnsi="Arial" w:cs="Arial"/>
          <w:b/>
          <w:bCs/>
        </w:rPr>
        <w:t>S</w:t>
      </w:r>
      <w:r w:rsidR="35DEE43F" w:rsidRPr="4DCF6310">
        <w:rPr>
          <w:rFonts w:ascii="Arial" w:eastAsia="Arial" w:hAnsi="Arial" w:cs="Arial"/>
          <w:b/>
          <w:bCs/>
        </w:rPr>
        <w:t>2</w:t>
      </w:r>
      <w:r w:rsidR="69B0AFD4" w:rsidRPr="4DCF6310">
        <w:rPr>
          <w:rFonts w:ascii="Arial" w:eastAsia="Arial" w:hAnsi="Arial" w:cs="Arial"/>
          <w:b/>
          <w:bCs/>
        </w:rPr>
        <w:t xml:space="preserve">: </w:t>
      </w:r>
      <w:r w:rsidR="2A0C8946" w:rsidRPr="00F80C5C">
        <w:rPr>
          <w:rFonts w:ascii="Arial" w:eastAsia="Arial" w:hAnsi="Arial" w:cs="Arial"/>
          <w:b/>
          <w:bCs/>
        </w:rPr>
        <w:t>Subway plots of characterized rearrangements.</w:t>
      </w:r>
      <w:r w:rsidR="2A0C8946" w:rsidRPr="4DCF6310">
        <w:rPr>
          <w:rFonts w:ascii="Arial" w:eastAsia="Arial" w:hAnsi="Arial" w:cs="Arial"/>
          <w:b/>
          <w:bCs/>
        </w:rPr>
        <w:t xml:space="preserve"> </w:t>
      </w:r>
      <w:r w:rsidR="01C37934" w:rsidRPr="4DCF6310">
        <w:rPr>
          <w:rFonts w:ascii="Arial" w:eastAsia="Arial" w:hAnsi="Arial" w:cs="Arial"/>
        </w:rPr>
        <w:t>Schematic</w:t>
      </w:r>
      <w:r w:rsidR="2A0C8946" w:rsidRPr="4DCF6310">
        <w:rPr>
          <w:rFonts w:ascii="Arial" w:eastAsia="Arial" w:hAnsi="Arial" w:cs="Arial"/>
        </w:rPr>
        <w:t xml:space="preserve"> illustrations of the resolved rearrangements in P3, </w:t>
      </w:r>
      <w:r w:rsidR="52FB49A8" w:rsidRPr="4DCF6310">
        <w:rPr>
          <w:rFonts w:ascii="Arial" w:eastAsia="Arial" w:hAnsi="Arial" w:cs="Arial"/>
        </w:rPr>
        <w:t>P6</w:t>
      </w:r>
      <w:r w:rsidR="2A0C8946" w:rsidRPr="4DCF6310">
        <w:rPr>
          <w:rFonts w:ascii="Arial" w:eastAsia="Arial" w:hAnsi="Arial" w:cs="Arial"/>
        </w:rPr>
        <w:t>, P4</w:t>
      </w:r>
      <w:r w:rsidR="6B28EF2E" w:rsidRPr="4DCF6310">
        <w:rPr>
          <w:rFonts w:ascii="Arial" w:eastAsia="Arial" w:hAnsi="Arial" w:cs="Arial"/>
        </w:rPr>
        <w:t>,</w:t>
      </w:r>
      <w:r w:rsidR="6FDFEA51" w:rsidRPr="4DCF6310">
        <w:rPr>
          <w:rFonts w:ascii="Arial" w:eastAsia="Arial" w:hAnsi="Arial" w:cs="Arial"/>
        </w:rPr>
        <w:t xml:space="preserve"> P11</w:t>
      </w:r>
      <w:r w:rsidR="2A0C8946" w:rsidRPr="4DCF6310">
        <w:rPr>
          <w:rFonts w:ascii="Arial" w:eastAsia="Arial" w:hAnsi="Arial" w:cs="Arial"/>
        </w:rPr>
        <w:t xml:space="preserve"> and P</w:t>
      </w:r>
      <w:r w:rsidR="27D65D02" w:rsidRPr="4DCF6310">
        <w:rPr>
          <w:rFonts w:ascii="Arial" w:eastAsia="Arial" w:hAnsi="Arial" w:cs="Arial"/>
        </w:rPr>
        <w:t>8</w:t>
      </w:r>
      <w:r w:rsidR="2A0C8946" w:rsidRPr="4DCF6310">
        <w:rPr>
          <w:rFonts w:ascii="Arial" w:eastAsia="Arial" w:hAnsi="Arial" w:cs="Arial"/>
        </w:rPr>
        <w:t>.</w:t>
      </w:r>
      <w:r w:rsidR="3DA11D28" w:rsidRPr="4DCF6310">
        <w:rPr>
          <w:rFonts w:ascii="Arial" w:eastAsia="Arial" w:hAnsi="Arial" w:cs="Arial"/>
        </w:rPr>
        <w:t xml:space="preserve"> </w:t>
      </w:r>
      <w:r w:rsidR="37284B93" w:rsidRPr="4DCF6310">
        <w:rPr>
          <w:rFonts w:ascii="Arial" w:eastAsia="Arial" w:hAnsi="Arial" w:cs="Arial"/>
        </w:rPr>
        <w:t>Red and pink segments are deleted in the patients and a</w:t>
      </w:r>
      <w:r w:rsidR="3DA11D28" w:rsidRPr="4DCF6310">
        <w:rPr>
          <w:rFonts w:ascii="Arial" w:eastAsia="Arial" w:hAnsi="Arial" w:cs="Arial"/>
        </w:rPr>
        <w:t>rrows show the inverted segments. Der: derivative chromosome.</w:t>
      </w:r>
    </w:p>
    <w:p w14:paraId="3A9C24B9" w14:textId="25354081" w:rsidR="00CF4BAE" w:rsidRPr="006B33A0" w:rsidRDefault="48E625C0" w:rsidP="4DCF6310">
      <w:pPr>
        <w:spacing w:line="480" w:lineRule="auto"/>
      </w:pPr>
      <w:r>
        <w:rPr>
          <w:noProof/>
        </w:rPr>
        <w:drawing>
          <wp:inline distT="0" distB="0" distL="0" distR="0" wp14:anchorId="7C8D5CE0" wp14:editId="364DA4AA">
            <wp:extent cx="4200525" cy="4572000"/>
            <wp:effectExtent l="0" t="0" r="0" b="0"/>
            <wp:docPr id="281611843" name="Picture 28161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804B" w14:textId="68424457" w:rsidR="17F99BA2" w:rsidRPr="006B33A0" w:rsidRDefault="17F99BA2" w:rsidP="17F99BA2">
      <w:pPr>
        <w:rPr>
          <w:rFonts w:ascii="Arial" w:eastAsia="Arial" w:hAnsi="Arial" w:cs="Arial"/>
          <w:b/>
          <w:bCs/>
        </w:rPr>
      </w:pPr>
    </w:p>
    <w:p w14:paraId="09CE3CF1" w14:textId="77777777" w:rsidR="00BB071C" w:rsidRDefault="00BB071C" w:rsidP="17F99BA2">
      <w:pPr>
        <w:rPr>
          <w:rFonts w:ascii="Arial" w:eastAsia="Arial" w:hAnsi="Arial" w:cs="Arial"/>
          <w:b/>
          <w:bCs/>
        </w:rPr>
      </w:pPr>
    </w:p>
    <w:p w14:paraId="74D7F4E5" w14:textId="77777777" w:rsidR="00BB071C" w:rsidRDefault="00BB071C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 w:type="page"/>
      </w:r>
    </w:p>
    <w:p w14:paraId="3030C250" w14:textId="59F7806B" w:rsidR="00A82B0A" w:rsidRPr="006B33A0" w:rsidRDefault="321BF51E" w:rsidP="17F99BA2">
      <w:pPr>
        <w:rPr>
          <w:rFonts w:ascii="Arial" w:eastAsia="Arial" w:hAnsi="Arial" w:cs="Arial"/>
          <w:b/>
          <w:bCs/>
        </w:rPr>
      </w:pPr>
      <w:r w:rsidRPr="4DCF6310">
        <w:rPr>
          <w:rFonts w:ascii="Arial" w:eastAsia="Arial" w:hAnsi="Arial" w:cs="Arial"/>
          <w:b/>
          <w:bCs/>
        </w:rPr>
        <w:lastRenderedPageBreak/>
        <w:t>SUP</w:t>
      </w:r>
      <w:r w:rsidR="722E87A2" w:rsidRPr="4DCF6310">
        <w:rPr>
          <w:rFonts w:ascii="Arial" w:eastAsia="Arial" w:hAnsi="Arial" w:cs="Arial"/>
          <w:b/>
          <w:bCs/>
        </w:rPr>
        <w:t>P</w:t>
      </w:r>
      <w:r w:rsidRPr="4DCF6310">
        <w:rPr>
          <w:rFonts w:ascii="Arial" w:eastAsia="Arial" w:hAnsi="Arial" w:cs="Arial"/>
          <w:b/>
          <w:bCs/>
        </w:rPr>
        <w:t>LEMENTARY REFRENCES</w:t>
      </w:r>
    </w:p>
    <w:p w14:paraId="33B57F89" w14:textId="77777777" w:rsidR="00A82B0A" w:rsidRPr="006B33A0" w:rsidRDefault="00A82B0A" w:rsidP="17F99BA2">
      <w:pPr>
        <w:rPr>
          <w:rFonts w:ascii="Arial" w:eastAsia="Arial" w:hAnsi="Arial" w:cs="Arial"/>
        </w:rPr>
      </w:pPr>
    </w:p>
    <w:p w14:paraId="5B23B97C" w14:textId="77777777" w:rsidR="001E231B" w:rsidRPr="001E231B" w:rsidRDefault="00A82B0A" w:rsidP="001E231B">
      <w:pPr>
        <w:pStyle w:val="EndNoteBibliography"/>
        <w:rPr>
          <w:noProof/>
        </w:rPr>
      </w:pPr>
      <w:r w:rsidRPr="006B33A0">
        <w:rPr>
          <w:rFonts w:ascii="Arial" w:hAnsi="Arial" w:cs="Arial"/>
        </w:rPr>
        <w:fldChar w:fldCharType="begin"/>
      </w:r>
      <w:r w:rsidRPr="006B33A0">
        <w:rPr>
          <w:rFonts w:ascii="Arial" w:hAnsi="Arial" w:cs="Arial"/>
        </w:rPr>
        <w:instrText xml:space="preserve"> ADDIN EN.REFLIST </w:instrText>
      </w:r>
      <w:r w:rsidRPr="006B33A0">
        <w:rPr>
          <w:rFonts w:ascii="Arial" w:hAnsi="Arial" w:cs="Arial"/>
        </w:rPr>
        <w:fldChar w:fldCharType="separate"/>
      </w:r>
      <w:r w:rsidR="001E231B" w:rsidRPr="001E231B">
        <w:rPr>
          <w:noProof/>
        </w:rPr>
        <w:t>1.</w:t>
      </w:r>
      <w:r w:rsidR="001E231B" w:rsidRPr="001E231B">
        <w:rPr>
          <w:noProof/>
        </w:rPr>
        <w:tab/>
        <w:t>Danecek P, Bonfield JK, Liddle J, Marshall J, Ohan V, Pollard MO, et al. Twelve years of SAMtools and BCFtools. Gigascience. 2021;10(2).</w:t>
      </w:r>
    </w:p>
    <w:p w14:paraId="19B97D29" w14:textId="77777777" w:rsidR="001E231B" w:rsidRPr="001E231B" w:rsidRDefault="001E231B" w:rsidP="001E231B">
      <w:pPr>
        <w:pStyle w:val="EndNoteBibliography"/>
        <w:rPr>
          <w:noProof/>
        </w:rPr>
      </w:pPr>
      <w:r w:rsidRPr="001E231B">
        <w:rPr>
          <w:noProof/>
        </w:rPr>
        <w:t>2.</w:t>
      </w:r>
      <w:r w:rsidRPr="001E231B">
        <w:rPr>
          <w:noProof/>
        </w:rPr>
        <w:tab/>
        <w:t>Li H. Minimap2: pairwise alignment for nucleotide sequences. Bioinformatics. 2018;34(18):3094-100.</w:t>
      </w:r>
    </w:p>
    <w:p w14:paraId="75818DFE" w14:textId="77777777" w:rsidR="001E231B" w:rsidRPr="001E231B" w:rsidRDefault="001E231B" w:rsidP="001E231B">
      <w:pPr>
        <w:pStyle w:val="EndNoteBibliography"/>
        <w:rPr>
          <w:noProof/>
        </w:rPr>
      </w:pPr>
      <w:r w:rsidRPr="001E231B">
        <w:rPr>
          <w:noProof/>
        </w:rPr>
        <w:t>3.</w:t>
      </w:r>
      <w:r w:rsidRPr="001E231B">
        <w:rPr>
          <w:noProof/>
        </w:rPr>
        <w:tab/>
        <w:t>Poplin R, Chang PC, Alexander D, Schwartz S, Colthurst T, Ku A, et al. A universal SNP and small-indel variant caller using deep neural networks. Nat Biotechnol. 2018;36(10):983-7.</w:t>
      </w:r>
    </w:p>
    <w:p w14:paraId="24CF96B4" w14:textId="77777777" w:rsidR="001E231B" w:rsidRPr="001E231B" w:rsidRDefault="001E231B" w:rsidP="001E231B">
      <w:pPr>
        <w:pStyle w:val="EndNoteBibliography"/>
        <w:rPr>
          <w:noProof/>
        </w:rPr>
      </w:pPr>
      <w:r w:rsidRPr="001E231B">
        <w:rPr>
          <w:noProof/>
        </w:rPr>
        <w:t>4.</w:t>
      </w:r>
      <w:r w:rsidRPr="001E231B">
        <w:rPr>
          <w:noProof/>
        </w:rPr>
        <w:tab/>
        <w:t>Martin M, Patterson M, Garg S, Fischer SO, Pisanti N, Klau GW, et al. WhatsHap: fast and accurate read-based phasing. bioRxiv. 2016:085050.</w:t>
      </w:r>
    </w:p>
    <w:p w14:paraId="7180B9CC" w14:textId="77777777" w:rsidR="001E231B" w:rsidRPr="001E231B" w:rsidRDefault="001E231B" w:rsidP="001E231B">
      <w:pPr>
        <w:pStyle w:val="EndNoteBibliography"/>
        <w:rPr>
          <w:noProof/>
        </w:rPr>
      </w:pPr>
      <w:r w:rsidRPr="001E231B">
        <w:rPr>
          <w:noProof/>
        </w:rPr>
        <w:t>5.</w:t>
      </w:r>
      <w:r w:rsidRPr="001E231B">
        <w:rPr>
          <w:noProof/>
        </w:rPr>
        <w:tab/>
        <w:t>De Coster W, Rademakers R. NanoPack2: population-scale evaluation of long-read sequencing data. Bioinformatics. 2023;39(5).</w:t>
      </w:r>
    </w:p>
    <w:p w14:paraId="33A50AF8" w14:textId="77777777" w:rsidR="001E231B" w:rsidRPr="001E231B" w:rsidRDefault="001E231B" w:rsidP="001E231B">
      <w:pPr>
        <w:pStyle w:val="EndNoteBibliography"/>
        <w:rPr>
          <w:noProof/>
        </w:rPr>
      </w:pPr>
      <w:r w:rsidRPr="001E231B">
        <w:rPr>
          <w:noProof/>
        </w:rPr>
        <w:t>6.</w:t>
      </w:r>
      <w:r w:rsidRPr="001E231B">
        <w:rPr>
          <w:noProof/>
        </w:rPr>
        <w:tab/>
        <w:t>Pedersen BS, Quinlan AR. Mosdepth: quick coverage calculation for genomes and exomes. Bioinformatics. 2018;34(5):867-8.</w:t>
      </w:r>
    </w:p>
    <w:p w14:paraId="43827678" w14:textId="77777777" w:rsidR="001E231B" w:rsidRPr="001E231B" w:rsidRDefault="001E231B" w:rsidP="001E231B">
      <w:pPr>
        <w:pStyle w:val="EndNoteBibliography"/>
        <w:rPr>
          <w:noProof/>
        </w:rPr>
      </w:pPr>
      <w:r w:rsidRPr="001E231B">
        <w:rPr>
          <w:noProof/>
        </w:rPr>
        <w:t>7.</w:t>
      </w:r>
      <w:r w:rsidRPr="001E231B">
        <w:rPr>
          <w:noProof/>
        </w:rPr>
        <w:tab/>
        <w:t>Cheng H, Concepcion GT, Feng X, Zhang H, Li H. Haplotype-resolved de novo assembly using phased assembly graphs with hifiasm. Nat Methods. 2021;18(2):170-5.</w:t>
      </w:r>
    </w:p>
    <w:p w14:paraId="1E76F1BE" w14:textId="5DA2A435" w:rsidR="00732CAD" w:rsidRPr="006B33A0" w:rsidRDefault="00A82B0A" w:rsidP="17F99BA2">
      <w:pPr>
        <w:rPr>
          <w:rFonts w:ascii="Arial" w:eastAsia="Arial" w:hAnsi="Arial" w:cs="Arial"/>
        </w:rPr>
      </w:pPr>
      <w:r w:rsidRPr="006B33A0">
        <w:rPr>
          <w:rFonts w:ascii="Arial" w:hAnsi="Arial" w:cs="Arial"/>
        </w:rPr>
        <w:fldChar w:fldCharType="end"/>
      </w:r>
    </w:p>
    <w:sectPr w:rsidR="00732CAD" w:rsidRPr="006B33A0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10A4C" w14:textId="77777777" w:rsidR="008D6B5A" w:rsidRDefault="008D6B5A">
      <w:r>
        <w:separator/>
      </w:r>
    </w:p>
  </w:endnote>
  <w:endnote w:type="continuationSeparator" w:id="0">
    <w:p w14:paraId="28DB489F" w14:textId="77777777" w:rsidR="008D6B5A" w:rsidRDefault="008D6B5A">
      <w:r>
        <w:continuationSeparator/>
      </w:r>
    </w:p>
  </w:endnote>
  <w:endnote w:type="continuationNotice" w:id="1">
    <w:p w14:paraId="1647EB59" w14:textId="77777777" w:rsidR="008D6B5A" w:rsidRDefault="008D6B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7B0F50CE" w14:paraId="32F4EE82" w14:textId="77777777" w:rsidTr="7B0F50CE">
      <w:trPr>
        <w:trHeight w:val="300"/>
      </w:trPr>
      <w:tc>
        <w:tcPr>
          <w:tcW w:w="4650" w:type="dxa"/>
        </w:tcPr>
        <w:p w14:paraId="15D6EEDB" w14:textId="1DD18A7F" w:rsidR="7B0F50CE" w:rsidRDefault="7B0F50CE" w:rsidP="7B0F50CE">
          <w:pPr>
            <w:pStyle w:val="Header"/>
            <w:ind w:left="-115"/>
          </w:pPr>
        </w:p>
      </w:tc>
      <w:tc>
        <w:tcPr>
          <w:tcW w:w="4650" w:type="dxa"/>
        </w:tcPr>
        <w:p w14:paraId="4303CE05" w14:textId="689D2EA5" w:rsidR="7B0F50CE" w:rsidRDefault="7B0F50CE" w:rsidP="7B0F50CE">
          <w:pPr>
            <w:pStyle w:val="Header"/>
            <w:jc w:val="center"/>
          </w:pPr>
        </w:p>
      </w:tc>
      <w:tc>
        <w:tcPr>
          <w:tcW w:w="4650" w:type="dxa"/>
        </w:tcPr>
        <w:p w14:paraId="72DD05DD" w14:textId="05DBD33B" w:rsidR="7B0F50CE" w:rsidRDefault="7B0F50CE" w:rsidP="7B0F50CE">
          <w:pPr>
            <w:pStyle w:val="Header"/>
            <w:ind w:right="-115"/>
            <w:jc w:val="right"/>
          </w:pPr>
        </w:p>
      </w:tc>
    </w:tr>
  </w:tbl>
  <w:p w14:paraId="17CF38A1" w14:textId="226C022C" w:rsidR="7B0F50CE" w:rsidRDefault="7B0F50CE" w:rsidP="7B0F50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B0F50CE" w14:paraId="03941107" w14:textId="77777777" w:rsidTr="7B0F50CE">
      <w:trPr>
        <w:trHeight w:val="300"/>
      </w:trPr>
      <w:tc>
        <w:tcPr>
          <w:tcW w:w="3005" w:type="dxa"/>
        </w:tcPr>
        <w:p w14:paraId="0CCDD663" w14:textId="04DA9A2D" w:rsidR="7B0F50CE" w:rsidRDefault="7B0F50CE" w:rsidP="7B0F50CE">
          <w:pPr>
            <w:pStyle w:val="Header"/>
            <w:ind w:left="-115"/>
          </w:pPr>
        </w:p>
      </w:tc>
      <w:tc>
        <w:tcPr>
          <w:tcW w:w="3005" w:type="dxa"/>
        </w:tcPr>
        <w:p w14:paraId="28ADA437" w14:textId="10D7E5A1" w:rsidR="7B0F50CE" w:rsidRDefault="7B0F50CE" w:rsidP="7B0F50CE">
          <w:pPr>
            <w:pStyle w:val="Header"/>
            <w:jc w:val="center"/>
          </w:pPr>
        </w:p>
      </w:tc>
      <w:tc>
        <w:tcPr>
          <w:tcW w:w="3005" w:type="dxa"/>
        </w:tcPr>
        <w:p w14:paraId="7CC9A155" w14:textId="6320B482" w:rsidR="7B0F50CE" w:rsidRDefault="7B0F50CE" w:rsidP="7B0F50CE">
          <w:pPr>
            <w:pStyle w:val="Header"/>
            <w:ind w:right="-115"/>
            <w:jc w:val="right"/>
          </w:pPr>
        </w:p>
      </w:tc>
    </w:tr>
  </w:tbl>
  <w:p w14:paraId="28D39B7C" w14:textId="635EAFC9" w:rsidR="7B0F50CE" w:rsidRDefault="7B0F50CE" w:rsidP="7B0F50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B0F50CE" w14:paraId="7B47CEB0" w14:textId="77777777" w:rsidTr="7B0F50CE">
      <w:trPr>
        <w:trHeight w:val="300"/>
      </w:trPr>
      <w:tc>
        <w:tcPr>
          <w:tcW w:w="3005" w:type="dxa"/>
        </w:tcPr>
        <w:p w14:paraId="377DF2A0" w14:textId="11649DB8" w:rsidR="7B0F50CE" w:rsidRDefault="7B0F50CE" w:rsidP="7B0F50CE">
          <w:pPr>
            <w:pStyle w:val="Header"/>
            <w:ind w:left="-115"/>
          </w:pPr>
        </w:p>
      </w:tc>
      <w:tc>
        <w:tcPr>
          <w:tcW w:w="3005" w:type="dxa"/>
        </w:tcPr>
        <w:p w14:paraId="547B1142" w14:textId="25D59204" w:rsidR="7B0F50CE" w:rsidRDefault="7B0F50CE" w:rsidP="7B0F50CE">
          <w:pPr>
            <w:pStyle w:val="Header"/>
            <w:jc w:val="center"/>
          </w:pPr>
        </w:p>
      </w:tc>
      <w:tc>
        <w:tcPr>
          <w:tcW w:w="3005" w:type="dxa"/>
        </w:tcPr>
        <w:p w14:paraId="1F29E959" w14:textId="2BAF9AB3" w:rsidR="7B0F50CE" w:rsidRDefault="7B0F50CE" w:rsidP="7B0F50CE">
          <w:pPr>
            <w:pStyle w:val="Header"/>
            <w:ind w:right="-115"/>
            <w:jc w:val="right"/>
          </w:pPr>
        </w:p>
      </w:tc>
    </w:tr>
  </w:tbl>
  <w:p w14:paraId="318A47F8" w14:textId="23810BAA" w:rsidR="7B0F50CE" w:rsidRDefault="7B0F50CE" w:rsidP="7B0F50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311B9" w14:textId="77777777" w:rsidR="008D6B5A" w:rsidRDefault="008D6B5A">
      <w:r>
        <w:separator/>
      </w:r>
    </w:p>
  </w:footnote>
  <w:footnote w:type="continuationSeparator" w:id="0">
    <w:p w14:paraId="381D9E4A" w14:textId="77777777" w:rsidR="008D6B5A" w:rsidRDefault="008D6B5A">
      <w:r>
        <w:continuationSeparator/>
      </w:r>
    </w:p>
  </w:footnote>
  <w:footnote w:type="continuationNotice" w:id="1">
    <w:p w14:paraId="508CBB6E" w14:textId="77777777" w:rsidR="008D6B5A" w:rsidRDefault="008D6B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7B0F50CE" w14:paraId="5ADFA7C4" w14:textId="77777777" w:rsidTr="7B0F50CE">
      <w:trPr>
        <w:trHeight w:val="300"/>
      </w:trPr>
      <w:tc>
        <w:tcPr>
          <w:tcW w:w="4650" w:type="dxa"/>
        </w:tcPr>
        <w:p w14:paraId="360C2853" w14:textId="082DDFB4" w:rsidR="7B0F50CE" w:rsidRDefault="7B0F50CE" w:rsidP="7B0F50CE">
          <w:pPr>
            <w:pStyle w:val="Header"/>
            <w:ind w:left="-115"/>
          </w:pPr>
        </w:p>
      </w:tc>
      <w:tc>
        <w:tcPr>
          <w:tcW w:w="4650" w:type="dxa"/>
        </w:tcPr>
        <w:p w14:paraId="1BEE4129" w14:textId="47CADE0C" w:rsidR="7B0F50CE" w:rsidRDefault="7B0F50CE" w:rsidP="7B0F50CE">
          <w:pPr>
            <w:pStyle w:val="Header"/>
            <w:jc w:val="center"/>
          </w:pPr>
        </w:p>
      </w:tc>
      <w:tc>
        <w:tcPr>
          <w:tcW w:w="4650" w:type="dxa"/>
        </w:tcPr>
        <w:p w14:paraId="078A5174" w14:textId="0FB2C828" w:rsidR="7B0F50CE" w:rsidRDefault="7B0F50CE" w:rsidP="7B0F50CE">
          <w:pPr>
            <w:pStyle w:val="Header"/>
            <w:ind w:right="-115"/>
            <w:jc w:val="right"/>
          </w:pPr>
        </w:p>
      </w:tc>
    </w:tr>
  </w:tbl>
  <w:p w14:paraId="1E0D089D" w14:textId="64077F02" w:rsidR="7B0F50CE" w:rsidRDefault="7B0F50CE" w:rsidP="7B0F50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B0F50CE" w14:paraId="56AD991A" w14:textId="77777777" w:rsidTr="7B0F50CE">
      <w:trPr>
        <w:trHeight w:val="300"/>
      </w:trPr>
      <w:tc>
        <w:tcPr>
          <w:tcW w:w="3005" w:type="dxa"/>
        </w:tcPr>
        <w:p w14:paraId="1D5AC960" w14:textId="75489D8A" w:rsidR="7B0F50CE" w:rsidRDefault="7B0F50CE" w:rsidP="7B0F50CE">
          <w:pPr>
            <w:pStyle w:val="Header"/>
            <w:ind w:left="-115"/>
          </w:pPr>
        </w:p>
      </w:tc>
      <w:tc>
        <w:tcPr>
          <w:tcW w:w="3005" w:type="dxa"/>
        </w:tcPr>
        <w:p w14:paraId="0783F3FE" w14:textId="0867B7BF" w:rsidR="7B0F50CE" w:rsidRDefault="7B0F50CE" w:rsidP="7B0F50CE">
          <w:pPr>
            <w:pStyle w:val="Header"/>
            <w:jc w:val="center"/>
          </w:pPr>
        </w:p>
      </w:tc>
      <w:tc>
        <w:tcPr>
          <w:tcW w:w="3005" w:type="dxa"/>
        </w:tcPr>
        <w:p w14:paraId="0BEA25D8" w14:textId="37E2518D" w:rsidR="7B0F50CE" w:rsidRDefault="7B0F50CE" w:rsidP="7B0F50CE">
          <w:pPr>
            <w:pStyle w:val="Header"/>
            <w:ind w:right="-115"/>
            <w:jc w:val="right"/>
          </w:pPr>
        </w:p>
      </w:tc>
    </w:tr>
  </w:tbl>
  <w:p w14:paraId="35206B7C" w14:textId="341FBADF" w:rsidR="7B0F50CE" w:rsidRDefault="7B0F50CE" w:rsidP="7B0F50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B0F50CE" w14:paraId="452FA179" w14:textId="77777777" w:rsidTr="7B0F50CE">
      <w:trPr>
        <w:trHeight w:val="300"/>
      </w:trPr>
      <w:tc>
        <w:tcPr>
          <w:tcW w:w="3005" w:type="dxa"/>
        </w:tcPr>
        <w:p w14:paraId="58D14EEE" w14:textId="5F136804" w:rsidR="7B0F50CE" w:rsidRDefault="7B0F50CE" w:rsidP="7B0F50CE">
          <w:pPr>
            <w:pStyle w:val="Header"/>
            <w:ind w:left="-115"/>
          </w:pPr>
        </w:p>
      </w:tc>
      <w:tc>
        <w:tcPr>
          <w:tcW w:w="3005" w:type="dxa"/>
        </w:tcPr>
        <w:p w14:paraId="5F7389C2" w14:textId="3B9D650E" w:rsidR="7B0F50CE" w:rsidRDefault="7B0F50CE" w:rsidP="7B0F50CE">
          <w:pPr>
            <w:pStyle w:val="Header"/>
            <w:jc w:val="center"/>
          </w:pPr>
        </w:p>
      </w:tc>
      <w:tc>
        <w:tcPr>
          <w:tcW w:w="3005" w:type="dxa"/>
        </w:tcPr>
        <w:p w14:paraId="7B3ACC4E" w14:textId="36E52417" w:rsidR="7B0F50CE" w:rsidRDefault="7B0F50CE" w:rsidP="7B0F50CE">
          <w:pPr>
            <w:pStyle w:val="Header"/>
            <w:ind w:right="-115"/>
            <w:jc w:val="right"/>
          </w:pPr>
        </w:p>
      </w:tc>
    </w:tr>
  </w:tbl>
  <w:p w14:paraId="57AA67B6" w14:textId="11B04FA2" w:rsidR="7B0F50CE" w:rsidRDefault="7B0F50CE" w:rsidP="7B0F50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5C29CA"/>
    <w:multiLevelType w:val="hybridMultilevel"/>
    <w:tmpl w:val="FFFFFFFF"/>
    <w:lvl w:ilvl="0" w:tplc="5F665D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A8A4E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7A5E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6431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D4D9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E1B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2823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CED4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706C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588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atwdwaftexpr8erwtov5s9tfxzav0dswawa&quot;&gt;GMS-RD long read artikel&lt;record-ids&gt;&lt;item&gt;11&lt;/item&gt;&lt;item&gt;12&lt;/item&gt;&lt;item&gt;13&lt;/item&gt;&lt;item&gt;15&lt;/item&gt;&lt;item&gt;16&lt;/item&gt;&lt;item&gt;17&lt;/item&gt;&lt;/record-ids&gt;&lt;/item&gt;&lt;/Libraries&gt;"/>
  </w:docVars>
  <w:rsids>
    <w:rsidRoot w:val="00F17070"/>
    <w:rsid w:val="000151AA"/>
    <w:rsid w:val="0006027A"/>
    <w:rsid w:val="00073B21"/>
    <w:rsid w:val="00076FEE"/>
    <w:rsid w:val="00077A9F"/>
    <w:rsid w:val="00083E0A"/>
    <w:rsid w:val="0009103E"/>
    <w:rsid w:val="00093163"/>
    <w:rsid w:val="000A003A"/>
    <w:rsid w:val="000C3CBB"/>
    <w:rsid w:val="000D0D19"/>
    <w:rsid w:val="000E150B"/>
    <w:rsid w:val="000F3F31"/>
    <w:rsid w:val="0010643C"/>
    <w:rsid w:val="00122F72"/>
    <w:rsid w:val="00133D68"/>
    <w:rsid w:val="001926B3"/>
    <w:rsid w:val="00197A71"/>
    <w:rsid w:val="001C46C9"/>
    <w:rsid w:val="001C5F77"/>
    <w:rsid w:val="001E231B"/>
    <w:rsid w:val="001E640F"/>
    <w:rsid w:val="001F2499"/>
    <w:rsid w:val="00234C39"/>
    <w:rsid w:val="00246C3C"/>
    <w:rsid w:val="0026790F"/>
    <w:rsid w:val="002746D6"/>
    <w:rsid w:val="002762DB"/>
    <w:rsid w:val="0028053D"/>
    <w:rsid w:val="00283906"/>
    <w:rsid w:val="00283E11"/>
    <w:rsid w:val="00291CE9"/>
    <w:rsid w:val="002A2B7F"/>
    <w:rsid w:val="002C3CB2"/>
    <w:rsid w:val="002C5C28"/>
    <w:rsid w:val="002D2F1D"/>
    <w:rsid w:val="00303798"/>
    <w:rsid w:val="00305B93"/>
    <w:rsid w:val="003331B5"/>
    <w:rsid w:val="00341B5C"/>
    <w:rsid w:val="00381221"/>
    <w:rsid w:val="003900FF"/>
    <w:rsid w:val="003B66AE"/>
    <w:rsid w:val="003C7302"/>
    <w:rsid w:val="003D10CA"/>
    <w:rsid w:val="003D2949"/>
    <w:rsid w:val="003F5973"/>
    <w:rsid w:val="00416939"/>
    <w:rsid w:val="00416E20"/>
    <w:rsid w:val="00417CD4"/>
    <w:rsid w:val="00422C1E"/>
    <w:rsid w:val="00454FC3"/>
    <w:rsid w:val="00481108"/>
    <w:rsid w:val="00482DCB"/>
    <w:rsid w:val="00491116"/>
    <w:rsid w:val="0049747C"/>
    <w:rsid w:val="004979EB"/>
    <w:rsid w:val="004B7B8D"/>
    <w:rsid w:val="004D6304"/>
    <w:rsid w:val="004F2582"/>
    <w:rsid w:val="0050369E"/>
    <w:rsid w:val="00504C04"/>
    <w:rsid w:val="0054565B"/>
    <w:rsid w:val="00557660"/>
    <w:rsid w:val="00567050"/>
    <w:rsid w:val="00581B1C"/>
    <w:rsid w:val="005A111E"/>
    <w:rsid w:val="005D4FCB"/>
    <w:rsid w:val="00634E12"/>
    <w:rsid w:val="00635991"/>
    <w:rsid w:val="00652850"/>
    <w:rsid w:val="00660D81"/>
    <w:rsid w:val="00660EFA"/>
    <w:rsid w:val="0066175D"/>
    <w:rsid w:val="00670599"/>
    <w:rsid w:val="00676FC2"/>
    <w:rsid w:val="00676FC5"/>
    <w:rsid w:val="00694A6D"/>
    <w:rsid w:val="00696224"/>
    <w:rsid w:val="006B33A0"/>
    <w:rsid w:val="006B5E76"/>
    <w:rsid w:val="006C7ED5"/>
    <w:rsid w:val="006D00EB"/>
    <w:rsid w:val="006F5BF2"/>
    <w:rsid w:val="00712660"/>
    <w:rsid w:val="007261D3"/>
    <w:rsid w:val="00732CAD"/>
    <w:rsid w:val="007331B5"/>
    <w:rsid w:val="00740B4E"/>
    <w:rsid w:val="00767ACF"/>
    <w:rsid w:val="007937D9"/>
    <w:rsid w:val="0079690E"/>
    <w:rsid w:val="007A01D2"/>
    <w:rsid w:val="007B0211"/>
    <w:rsid w:val="007D3F44"/>
    <w:rsid w:val="007D5B2D"/>
    <w:rsid w:val="007E3183"/>
    <w:rsid w:val="007F2776"/>
    <w:rsid w:val="00827C56"/>
    <w:rsid w:val="00842B89"/>
    <w:rsid w:val="0084565B"/>
    <w:rsid w:val="00854581"/>
    <w:rsid w:val="00860955"/>
    <w:rsid w:val="008A2287"/>
    <w:rsid w:val="008A440E"/>
    <w:rsid w:val="008C0035"/>
    <w:rsid w:val="008C1848"/>
    <w:rsid w:val="008D6B5A"/>
    <w:rsid w:val="008E2FD4"/>
    <w:rsid w:val="008E5008"/>
    <w:rsid w:val="008F10C5"/>
    <w:rsid w:val="008F33DF"/>
    <w:rsid w:val="00926329"/>
    <w:rsid w:val="009277CE"/>
    <w:rsid w:val="00956AA7"/>
    <w:rsid w:val="00956E55"/>
    <w:rsid w:val="00970E21"/>
    <w:rsid w:val="00971674"/>
    <w:rsid w:val="009741B4"/>
    <w:rsid w:val="00993B73"/>
    <w:rsid w:val="009B54F0"/>
    <w:rsid w:val="009C073C"/>
    <w:rsid w:val="009D66F0"/>
    <w:rsid w:val="009E26AF"/>
    <w:rsid w:val="009F1445"/>
    <w:rsid w:val="00A0259B"/>
    <w:rsid w:val="00A0405A"/>
    <w:rsid w:val="00A109AB"/>
    <w:rsid w:val="00A15424"/>
    <w:rsid w:val="00A31108"/>
    <w:rsid w:val="00A55708"/>
    <w:rsid w:val="00A82B0A"/>
    <w:rsid w:val="00AA3A58"/>
    <w:rsid w:val="00B04D10"/>
    <w:rsid w:val="00B1063F"/>
    <w:rsid w:val="00B11EEF"/>
    <w:rsid w:val="00B177E2"/>
    <w:rsid w:val="00B34D9E"/>
    <w:rsid w:val="00B63056"/>
    <w:rsid w:val="00B85683"/>
    <w:rsid w:val="00B857CF"/>
    <w:rsid w:val="00B9738C"/>
    <w:rsid w:val="00BB071C"/>
    <w:rsid w:val="00BB0994"/>
    <w:rsid w:val="00BB73A7"/>
    <w:rsid w:val="00BC0EEB"/>
    <w:rsid w:val="00BC65E6"/>
    <w:rsid w:val="00BF2836"/>
    <w:rsid w:val="00BF6DC6"/>
    <w:rsid w:val="00C01CEC"/>
    <w:rsid w:val="00C134EF"/>
    <w:rsid w:val="00C674DA"/>
    <w:rsid w:val="00C944C2"/>
    <w:rsid w:val="00CA6F93"/>
    <w:rsid w:val="00CA7452"/>
    <w:rsid w:val="00CC3687"/>
    <w:rsid w:val="00CC3B46"/>
    <w:rsid w:val="00CC60FE"/>
    <w:rsid w:val="00CF4BAE"/>
    <w:rsid w:val="00D527FF"/>
    <w:rsid w:val="00D70BEE"/>
    <w:rsid w:val="00D777D8"/>
    <w:rsid w:val="00DA7389"/>
    <w:rsid w:val="00DB3753"/>
    <w:rsid w:val="00DB4ED2"/>
    <w:rsid w:val="00E35ECA"/>
    <w:rsid w:val="00E43566"/>
    <w:rsid w:val="00E6626B"/>
    <w:rsid w:val="00E76DB1"/>
    <w:rsid w:val="00E81E09"/>
    <w:rsid w:val="00E9095C"/>
    <w:rsid w:val="00E937C5"/>
    <w:rsid w:val="00EB63A0"/>
    <w:rsid w:val="00EE753A"/>
    <w:rsid w:val="00F07A55"/>
    <w:rsid w:val="00F17070"/>
    <w:rsid w:val="00F20A37"/>
    <w:rsid w:val="00F22CD1"/>
    <w:rsid w:val="00F55069"/>
    <w:rsid w:val="00F63D55"/>
    <w:rsid w:val="00F80C5C"/>
    <w:rsid w:val="00FA5D7E"/>
    <w:rsid w:val="00FAAB90"/>
    <w:rsid w:val="00FC3158"/>
    <w:rsid w:val="00FD0775"/>
    <w:rsid w:val="00FE5E2C"/>
    <w:rsid w:val="011F8C4C"/>
    <w:rsid w:val="01503956"/>
    <w:rsid w:val="01657C41"/>
    <w:rsid w:val="0169A3E2"/>
    <w:rsid w:val="01C37934"/>
    <w:rsid w:val="01DF8D06"/>
    <w:rsid w:val="01F8B08B"/>
    <w:rsid w:val="03060159"/>
    <w:rsid w:val="03528DC1"/>
    <w:rsid w:val="03B6C4E0"/>
    <w:rsid w:val="03CFC37E"/>
    <w:rsid w:val="03F6365C"/>
    <w:rsid w:val="0422CC16"/>
    <w:rsid w:val="0449E410"/>
    <w:rsid w:val="0456399E"/>
    <w:rsid w:val="0459F006"/>
    <w:rsid w:val="046BEBB5"/>
    <w:rsid w:val="056AC823"/>
    <w:rsid w:val="056E606D"/>
    <w:rsid w:val="05724DF4"/>
    <w:rsid w:val="057A9DBB"/>
    <w:rsid w:val="05A537F7"/>
    <w:rsid w:val="05DCBABC"/>
    <w:rsid w:val="0618A67A"/>
    <w:rsid w:val="061ACCA6"/>
    <w:rsid w:val="0641EF8A"/>
    <w:rsid w:val="065A6E57"/>
    <w:rsid w:val="06704601"/>
    <w:rsid w:val="068A2E83"/>
    <w:rsid w:val="06D328EC"/>
    <w:rsid w:val="075E97FD"/>
    <w:rsid w:val="079F345A"/>
    <w:rsid w:val="07A422C7"/>
    <w:rsid w:val="07DB14CD"/>
    <w:rsid w:val="08064E7C"/>
    <w:rsid w:val="084724B8"/>
    <w:rsid w:val="089B1F7D"/>
    <w:rsid w:val="08A3A469"/>
    <w:rsid w:val="08B16288"/>
    <w:rsid w:val="08E9BB9F"/>
    <w:rsid w:val="0900D213"/>
    <w:rsid w:val="090FD8A8"/>
    <w:rsid w:val="09176D53"/>
    <w:rsid w:val="0917A002"/>
    <w:rsid w:val="091F4CBA"/>
    <w:rsid w:val="098C0295"/>
    <w:rsid w:val="09985013"/>
    <w:rsid w:val="0A0A5F89"/>
    <w:rsid w:val="0A36C2BB"/>
    <w:rsid w:val="0A89627A"/>
    <w:rsid w:val="0A8BE3CF"/>
    <w:rsid w:val="0A9CA274"/>
    <w:rsid w:val="0AC627FC"/>
    <w:rsid w:val="0AE06DF1"/>
    <w:rsid w:val="0B5DC243"/>
    <w:rsid w:val="0B6C826A"/>
    <w:rsid w:val="0BA59F9A"/>
    <w:rsid w:val="0BA69A0F"/>
    <w:rsid w:val="0BAB48A0"/>
    <w:rsid w:val="0BE36E39"/>
    <w:rsid w:val="0C314D64"/>
    <w:rsid w:val="0C5B7C91"/>
    <w:rsid w:val="0C6AA148"/>
    <w:rsid w:val="0CB7EF9D"/>
    <w:rsid w:val="0D51BD8F"/>
    <w:rsid w:val="0E27B6A5"/>
    <w:rsid w:val="0E5B04CB"/>
    <w:rsid w:val="0ECBF48A"/>
    <w:rsid w:val="0ED54D28"/>
    <w:rsid w:val="0EDDE6D2"/>
    <w:rsid w:val="0EEF3F19"/>
    <w:rsid w:val="0F06F2AC"/>
    <w:rsid w:val="0F2FEDC5"/>
    <w:rsid w:val="0F35E63F"/>
    <w:rsid w:val="104388BC"/>
    <w:rsid w:val="1050A7FA"/>
    <w:rsid w:val="106D2854"/>
    <w:rsid w:val="1088996A"/>
    <w:rsid w:val="10903EEA"/>
    <w:rsid w:val="10982CB3"/>
    <w:rsid w:val="10ACB2B3"/>
    <w:rsid w:val="10BB9107"/>
    <w:rsid w:val="10C49717"/>
    <w:rsid w:val="10C8F6CF"/>
    <w:rsid w:val="116A97D8"/>
    <w:rsid w:val="1219C371"/>
    <w:rsid w:val="122469CB"/>
    <w:rsid w:val="1230B161"/>
    <w:rsid w:val="13066839"/>
    <w:rsid w:val="1318F270"/>
    <w:rsid w:val="132F889C"/>
    <w:rsid w:val="13596DA0"/>
    <w:rsid w:val="13685D9B"/>
    <w:rsid w:val="13835DF0"/>
    <w:rsid w:val="1384D9BD"/>
    <w:rsid w:val="138EEB78"/>
    <w:rsid w:val="13954D4A"/>
    <w:rsid w:val="139ED20F"/>
    <w:rsid w:val="13B1D9F3"/>
    <w:rsid w:val="13B2A9EE"/>
    <w:rsid w:val="13C2B03C"/>
    <w:rsid w:val="14694A61"/>
    <w:rsid w:val="147D3AD1"/>
    <w:rsid w:val="14B90B3D"/>
    <w:rsid w:val="14F08674"/>
    <w:rsid w:val="14F1B95F"/>
    <w:rsid w:val="15497B53"/>
    <w:rsid w:val="1565C00E"/>
    <w:rsid w:val="15D1293A"/>
    <w:rsid w:val="15E990F5"/>
    <w:rsid w:val="15E9F230"/>
    <w:rsid w:val="16026E98"/>
    <w:rsid w:val="160631C1"/>
    <w:rsid w:val="162B370E"/>
    <w:rsid w:val="16573ECC"/>
    <w:rsid w:val="16808CEE"/>
    <w:rsid w:val="1713E6DC"/>
    <w:rsid w:val="171E416D"/>
    <w:rsid w:val="176EE9A0"/>
    <w:rsid w:val="177A8E0C"/>
    <w:rsid w:val="17C08948"/>
    <w:rsid w:val="17E0A2BC"/>
    <w:rsid w:val="17F99BA2"/>
    <w:rsid w:val="18461929"/>
    <w:rsid w:val="18645981"/>
    <w:rsid w:val="18724332"/>
    <w:rsid w:val="18ACD3AC"/>
    <w:rsid w:val="191D1F94"/>
    <w:rsid w:val="195865AE"/>
    <w:rsid w:val="19D36EAF"/>
    <w:rsid w:val="19E2A259"/>
    <w:rsid w:val="19EA7980"/>
    <w:rsid w:val="1A1B5FC3"/>
    <w:rsid w:val="1A3E6ED3"/>
    <w:rsid w:val="1ABC7217"/>
    <w:rsid w:val="1B1A982B"/>
    <w:rsid w:val="1B84C793"/>
    <w:rsid w:val="1BB73024"/>
    <w:rsid w:val="1BCF5464"/>
    <w:rsid w:val="1BD51734"/>
    <w:rsid w:val="1BEB1228"/>
    <w:rsid w:val="1BF3FBD0"/>
    <w:rsid w:val="1C2EB5B5"/>
    <w:rsid w:val="1C37BF9E"/>
    <w:rsid w:val="1C5B4E29"/>
    <w:rsid w:val="1C812745"/>
    <w:rsid w:val="1CE32C75"/>
    <w:rsid w:val="1D198A4C"/>
    <w:rsid w:val="1D23494F"/>
    <w:rsid w:val="1D530085"/>
    <w:rsid w:val="1DE7786B"/>
    <w:rsid w:val="1DF412D9"/>
    <w:rsid w:val="1DFA03E1"/>
    <w:rsid w:val="1E100FED"/>
    <w:rsid w:val="1E2BEF36"/>
    <w:rsid w:val="1E3427E4"/>
    <w:rsid w:val="1E82CCB6"/>
    <w:rsid w:val="1ECFBEEC"/>
    <w:rsid w:val="1EF3AF52"/>
    <w:rsid w:val="1F0C5466"/>
    <w:rsid w:val="1F4BB599"/>
    <w:rsid w:val="1F798240"/>
    <w:rsid w:val="201736BF"/>
    <w:rsid w:val="204B1042"/>
    <w:rsid w:val="20564309"/>
    <w:rsid w:val="2060D1F7"/>
    <w:rsid w:val="20ABC1D3"/>
    <w:rsid w:val="20AC36EF"/>
    <w:rsid w:val="2156135F"/>
    <w:rsid w:val="21FC4429"/>
    <w:rsid w:val="22427B1B"/>
    <w:rsid w:val="22878205"/>
    <w:rsid w:val="22984D05"/>
    <w:rsid w:val="22C9F1A4"/>
    <w:rsid w:val="22FD0BEB"/>
    <w:rsid w:val="234680C1"/>
    <w:rsid w:val="2349BF88"/>
    <w:rsid w:val="235C67D9"/>
    <w:rsid w:val="23681DBC"/>
    <w:rsid w:val="2385977F"/>
    <w:rsid w:val="238AD874"/>
    <w:rsid w:val="23AA9F06"/>
    <w:rsid w:val="23ADB95D"/>
    <w:rsid w:val="23CFBD44"/>
    <w:rsid w:val="240BA247"/>
    <w:rsid w:val="2490240D"/>
    <w:rsid w:val="249653E8"/>
    <w:rsid w:val="24F66DA6"/>
    <w:rsid w:val="25223F4C"/>
    <w:rsid w:val="2533E4EB"/>
    <w:rsid w:val="25340E2E"/>
    <w:rsid w:val="254ADE5A"/>
    <w:rsid w:val="254D32DE"/>
    <w:rsid w:val="255D66D6"/>
    <w:rsid w:val="25718449"/>
    <w:rsid w:val="25743D8B"/>
    <w:rsid w:val="258FD99F"/>
    <w:rsid w:val="25A311A5"/>
    <w:rsid w:val="25D49725"/>
    <w:rsid w:val="262C625F"/>
    <w:rsid w:val="26A0E75B"/>
    <w:rsid w:val="26C85A0D"/>
    <w:rsid w:val="273E3795"/>
    <w:rsid w:val="273F5A3B"/>
    <w:rsid w:val="27B45E4B"/>
    <w:rsid w:val="27B52385"/>
    <w:rsid w:val="27C3D9EC"/>
    <w:rsid w:val="27D65D02"/>
    <w:rsid w:val="27D799E1"/>
    <w:rsid w:val="27DA791C"/>
    <w:rsid w:val="28049682"/>
    <w:rsid w:val="284A59EB"/>
    <w:rsid w:val="285AC659"/>
    <w:rsid w:val="287E6AE3"/>
    <w:rsid w:val="288BF5EC"/>
    <w:rsid w:val="288D1E78"/>
    <w:rsid w:val="288FB6D1"/>
    <w:rsid w:val="28A32E67"/>
    <w:rsid w:val="28CF0ADF"/>
    <w:rsid w:val="28D02730"/>
    <w:rsid w:val="28DD49B3"/>
    <w:rsid w:val="28E67EF3"/>
    <w:rsid w:val="28EE47E2"/>
    <w:rsid w:val="291A2BD0"/>
    <w:rsid w:val="294B6646"/>
    <w:rsid w:val="29597ED8"/>
    <w:rsid w:val="2982C3F0"/>
    <w:rsid w:val="29D88BE9"/>
    <w:rsid w:val="2A0C8946"/>
    <w:rsid w:val="2A28EF83"/>
    <w:rsid w:val="2A33D8BE"/>
    <w:rsid w:val="2B9775A4"/>
    <w:rsid w:val="2C4A442B"/>
    <w:rsid w:val="2CAFD642"/>
    <w:rsid w:val="2CC59427"/>
    <w:rsid w:val="2CCD0617"/>
    <w:rsid w:val="2D176630"/>
    <w:rsid w:val="2D2AAC2D"/>
    <w:rsid w:val="2D831E50"/>
    <w:rsid w:val="2D9A6D41"/>
    <w:rsid w:val="2DD31B22"/>
    <w:rsid w:val="2E06528A"/>
    <w:rsid w:val="2E292D9C"/>
    <w:rsid w:val="2E61B22C"/>
    <w:rsid w:val="2EA0EB5D"/>
    <w:rsid w:val="2F15C5C6"/>
    <w:rsid w:val="2F25FEEA"/>
    <w:rsid w:val="2F3096C5"/>
    <w:rsid w:val="2F41B3D3"/>
    <w:rsid w:val="2F4C4FE4"/>
    <w:rsid w:val="2F61E6F5"/>
    <w:rsid w:val="2FF62143"/>
    <w:rsid w:val="3022B671"/>
    <w:rsid w:val="3061306E"/>
    <w:rsid w:val="306E1095"/>
    <w:rsid w:val="307D7287"/>
    <w:rsid w:val="30C210B8"/>
    <w:rsid w:val="30DC8890"/>
    <w:rsid w:val="30EEAD82"/>
    <w:rsid w:val="30EF533A"/>
    <w:rsid w:val="31513228"/>
    <w:rsid w:val="321BF51E"/>
    <w:rsid w:val="323F8490"/>
    <w:rsid w:val="3260AFA3"/>
    <w:rsid w:val="327125C8"/>
    <w:rsid w:val="32786C81"/>
    <w:rsid w:val="3279615E"/>
    <w:rsid w:val="329987B7"/>
    <w:rsid w:val="32C840B1"/>
    <w:rsid w:val="330FF3E1"/>
    <w:rsid w:val="3352CAE3"/>
    <w:rsid w:val="3363BF66"/>
    <w:rsid w:val="338FA79D"/>
    <w:rsid w:val="33C77D6B"/>
    <w:rsid w:val="33C88104"/>
    <w:rsid w:val="33FE3A69"/>
    <w:rsid w:val="33FFE993"/>
    <w:rsid w:val="340432AC"/>
    <w:rsid w:val="342BF96F"/>
    <w:rsid w:val="346F1277"/>
    <w:rsid w:val="3486AC40"/>
    <w:rsid w:val="349055A8"/>
    <w:rsid w:val="354D0B70"/>
    <w:rsid w:val="3568EFAA"/>
    <w:rsid w:val="357D031D"/>
    <w:rsid w:val="35A78BB4"/>
    <w:rsid w:val="35DEE43F"/>
    <w:rsid w:val="35F4E1FB"/>
    <w:rsid w:val="360647C0"/>
    <w:rsid w:val="362245FD"/>
    <w:rsid w:val="363FB586"/>
    <w:rsid w:val="36869E91"/>
    <w:rsid w:val="36977F97"/>
    <w:rsid w:val="369CFF0E"/>
    <w:rsid w:val="36A691DB"/>
    <w:rsid w:val="37284B93"/>
    <w:rsid w:val="3732621F"/>
    <w:rsid w:val="3750BA8C"/>
    <w:rsid w:val="3776E09E"/>
    <w:rsid w:val="3789074C"/>
    <w:rsid w:val="378F541D"/>
    <w:rsid w:val="37AD6832"/>
    <w:rsid w:val="37CDBC50"/>
    <w:rsid w:val="37F81C66"/>
    <w:rsid w:val="384C814E"/>
    <w:rsid w:val="388E3023"/>
    <w:rsid w:val="389B4874"/>
    <w:rsid w:val="39006F73"/>
    <w:rsid w:val="39A27AFF"/>
    <w:rsid w:val="39A6E805"/>
    <w:rsid w:val="39E1E12B"/>
    <w:rsid w:val="39F395F2"/>
    <w:rsid w:val="3A1D664D"/>
    <w:rsid w:val="3A292050"/>
    <w:rsid w:val="3A2F1768"/>
    <w:rsid w:val="3A4B8E52"/>
    <w:rsid w:val="3A52070B"/>
    <w:rsid w:val="3A545390"/>
    <w:rsid w:val="3A615E91"/>
    <w:rsid w:val="3A75C8E7"/>
    <w:rsid w:val="3AD157B6"/>
    <w:rsid w:val="3AE2CCBC"/>
    <w:rsid w:val="3AF7D55D"/>
    <w:rsid w:val="3B2FBD28"/>
    <w:rsid w:val="3B3F1CD5"/>
    <w:rsid w:val="3B451194"/>
    <w:rsid w:val="3BEE3F03"/>
    <w:rsid w:val="3BF5E439"/>
    <w:rsid w:val="3C1A36E9"/>
    <w:rsid w:val="3C1DC16E"/>
    <w:rsid w:val="3C88DC61"/>
    <w:rsid w:val="3CA88172"/>
    <w:rsid w:val="3CDA1BC1"/>
    <w:rsid w:val="3CED34F5"/>
    <w:rsid w:val="3D0A231E"/>
    <w:rsid w:val="3D473C77"/>
    <w:rsid w:val="3D5126E0"/>
    <w:rsid w:val="3D66A80C"/>
    <w:rsid w:val="3D6E0327"/>
    <w:rsid w:val="3D83E6F3"/>
    <w:rsid w:val="3D88096F"/>
    <w:rsid w:val="3DA11D28"/>
    <w:rsid w:val="3DE427E4"/>
    <w:rsid w:val="3DECAF5B"/>
    <w:rsid w:val="3E14E264"/>
    <w:rsid w:val="3E36AE92"/>
    <w:rsid w:val="3E380463"/>
    <w:rsid w:val="3EAC23E3"/>
    <w:rsid w:val="3ECFFD51"/>
    <w:rsid w:val="3ED3D1E6"/>
    <w:rsid w:val="3F1B07E0"/>
    <w:rsid w:val="3F2FA30E"/>
    <w:rsid w:val="3F523A6E"/>
    <w:rsid w:val="3F9B82A2"/>
    <w:rsid w:val="4039D508"/>
    <w:rsid w:val="403FF0C8"/>
    <w:rsid w:val="407AE64E"/>
    <w:rsid w:val="410244A7"/>
    <w:rsid w:val="41036EE6"/>
    <w:rsid w:val="411AFC42"/>
    <w:rsid w:val="411BC8A6"/>
    <w:rsid w:val="41554F35"/>
    <w:rsid w:val="416213C2"/>
    <w:rsid w:val="416580ED"/>
    <w:rsid w:val="41694D4F"/>
    <w:rsid w:val="41E8E407"/>
    <w:rsid w:val="41ED7F71"/>
    <w:rsid w:val="425B7A92"/>
    <w:rsid w:val="42746A85"/>
    <w:rsid w:val="42C7B147"/>
    <w:rsid w:val="42E42D29"/>
    <w:rsid w:val="42F180B4"/>
    <w:rsid w:val="43495D45"/>
    <w:rsid w:val="4369A70D"/>
    <w:rsid w:val="438A4617"/>
    <w:rsid w:val="43D5E8B6"/>
    <w:rsid w:val="441F82EC"/>
    <w:rsid w:val="441FE687"/>
    <w:rsid w:val="44233803"/>
    <w:rsid w:val="443D33FA"/>
    <w:rsid w:val="4471E1B3"/>
    <w:rsid w:val="44B22205"/>
    <w:rsid w:val="453A8D6F"/>
    <w:rsid w:val="45F4BBDD"/>
    <w:rsid w:val="4610836E"/>
    <w:rsid w:val="46395802"/>
    <w:rsid w:val="463C108E"/>
    <w:rsid w:val="4645610B"/>
    <w:rsid w:val="46C1E6D9"/>
    <w:rsid w:val="4707CD50"/>
    <w:rsid w:val="4715A31B"/>
    <w:rsid w:val="474776E8"/>
    <w:rsid w:val="4775E774"/>
    <w:rsid w:val="479D64AE"/>
    <w:rsid w:val="48119FF5"/>
    <w:rsid w:val="485E979E"/>
    <w:rsid w:val="48960BE4"/>
    <w:rsid w:val="48B4D643"/>
    <w:rsid w:val="48E625C0"/>
    <w:rsid w:val="48F326F8"/>
    <w:rsid w:val="49049B95"/>
    <w:rsid w:val="495AA3BE"/>
    <w:rsid w:val="4961A8B9"/>
    <w:rsid w:val="497E0E4F"/>
    <w:rsid w:val="499510DD"/>
    <w:rsid w:val="49C53FCE"/>
    <w:rsid w:val="4A56E2AC"/>
    <w:rsid w:val="4A7264E0"/>
    <w:rsid w:val="4A7FBE1B"/>
    <w:rsid w:val="4A861950"/>
    <w:rsid w:val="4AC9A021"/>
    <w:rsid w:val="4ACC00AE"/>
    <w:rsid w:val="4B19DEB0"/>
    <w:rsid w:val="4B446113"/>
    <w:rsid w:val="4B525775"/>
    <w:rsid w:val="4B6633CD"/>
    <w:rsid w:val="4B74CC0D"/>
    <w:rsid w:val="4B9D4582"/>
    <w:rsid w:val="4BD7811F"/>
    <w:rsid w:val="4BDDF34D"/>
    <w:rsid w:val="4CC8EF8E"/>
    <w:rsid w:val="4D1B3876"/>
    <w:rsid w:val="4D1D3E06"/>
    <w:rsid w:val="4D2C0436"/>
    <w:rsid w:val="4D2D9F6B"/>
    <w:rsid w:val="4D3E057E"/>
    <w:rsid w:val="4D681275"/>
    <w:rsid w:val="4DC9C9A8"/>
    <w:rsid w:val="4DCF6310"/>
    <w:rsid w:val="4DD3274E"/>
    <w:rsid w:val="4DE3113D"/>
    <w:rsid w:val="4DF8E8E1"/>
    <w:rsid w:val="4E8C47EE"/>
    <w:rsid w:val="4EB0FF68"/>
    <w:rsid w:val="4EDFC52D"/>
    <w:rsid w:val="4F345335"/>
    <w:rsid w:val="4F5C1A01"/>
    <w:rsid w:val="4F84A3C8"/>
    <w:rsid w:val="4F9403B3"/>
    <w:rsid w:val="500CA87E"/>
    <w:rsid w:val="50137C85"/>
    <w:rsid w:val="50688E24"/>
    <w:rsid w:val="50AC3877"/>
    <w:rsid w:val="50C87E07"/>
    <w:rsid w:val="50DDBB81"/>
    <w:rsid w:val="50E72956"/>
    <w:rsid w:val="51027AE3"/>
    <w:rsid w:val="513A8749"/>
    <w:rsid w:val="51AA8851"/>
    <w:rsid w:val="51B45374"/>
    <w:rsid w:val="51B93699"/>
    <w:rsid w:val="51F0C660"/>
    <w:rsid w:val="52377EB8"/>
    <w:rsid w:val="524BD71F"/>
    <w:rsid w:val="527017BC"/>
    <w:rsid w:val="52D388F1"/>
    <w:rsid w:val="52FB49A8"/>
    <w:rsid w:val="533FBDD5"/>
    <w:rsid w:val="535CDF7A"/>
    <w:rsid w:val="543C85FF"/>
    <w:rsid w:val="54588636"/>
    <w:rsid w:val="545CA48F"/>
    <w:rsid w:val="54B2662E"/>
    <w:rsid w:val="54C8D676"/>
    <w:rsid w:val="54DF411D"/>
    <w:rsid w:val="554F020B"/>
    <w:rsid w:val="5590DB58"/>
    <w:rsid w:val="55A8A1F4"/>
    <w:rsid w:val="55C4D51E"/>
    <w:rsid w:val="55C5141A"/>
    <w:rsid w:val="560DAB8D"/>
    <w:rsid w:val="56357F49"/>
    <w:rsid w:val="564BA21A"/>
    <w:rsid w:val="565D4492"/>
    <w:rsid w:val="56619BFB"/>
    <w:rsid w:val="56712999"/>
    <w:rsid w:val="567FF573"/>
    <w:rsid w:val="57124FEF"/>
    <w:rsid w:val="57AC71FA"/>
    <w:rsid w:val="582F5137"/>
    <w:rsid w:val="586EE689"/>
    <w:rsid w:val="588415AD"/>
    <w:rsid w:val="58C6C2A5"/>
    <w:rsid w:val="598248D3"/>
    <w:rsid w:val="59A1465C"/>
    <w:rsid w:val="59C4F908"/>
    <w:rsid w:val="59C9E591"/>
    <w:rsid w:val="59D411D9"/>
    <w:rsid w:val="59D99010"/>
    <w:rsid w:val="59E965A1"/>
    <w:rsid w:val="5A28BEBF"/>
    <w:rsid w:val="5A4E6F11"/>
    <w:rsid w:val="5A64F107"/>
    <w:rsid w:val="5A78E2E0"/>
    <w:rsid w:val="5AA95D29"/>
    <w:rsid w:val="5AC1C682"/>
    <w:rsid w:val="5AD1AEA0"/>
    <w:rsid w:val="5AD8B155"/>
    <w:rsid w:val="5B08F06C"/>
    <w:rsid w:val="5B33CD63"/>
    <w:rsid w:val="5B5F0B01"/>
    <w:rsid w:val="5B746904"/>
    <w:rsid w:val="5B7E7894"/>
    <w:rsid w:val="5B9EE2D4"/>
    <w:rsid w:val="5BCF7C9C"/>
    <w:rsid w:val="5BD5108E"/>
    <w:rsid w:val="5C0D4535"/>
    <w:rsid w:val="5C866E2E"/>
    <w:rsid w:val="5C8EA6A2"/>
    <w:rsid w:val="5C956303"/>
    <w:rsid w:val="5CC5EAFB"/>
    <w:rsid w:val="5CFCB20F"/>
    <w:rsid w:val="5D744977"/>
    <w:rsid w:val="5D7CD892"/>
    <w:rsid w:val="5D80880E"/>
    <w:rsid w:val="5D84975D"/>
    <w:rsid w:val="5D86136B"/>
    <w:rsid w:val="5DA8FA78"/>
    <w:rsid w:val="5DEAC90E"/>
    <w:rsid w:val="5DF2E385"/>
    <w:rsid w:val="5E19AE81"/>
    <w:rsid w:val="5E23F5D0"/>
    <w:rsid w:val="5E673A35"/>
    <w:rsid w:val="5EA54AAE"/>
    <w:rsid w:val="5EFC4888"/>
    <w:rsid w:val="5F608467"/>
    <w:rsid w:val="5FCB7A5B"/>
    <w:rsid w:val="5FD6DF7B"/>
    <w:rsid w:val="5FE6924E"/>
    <w:rsid w:val="5FFC649E"/>
    <w:rsid w:val="5FFD82CD"/>
    <w:rsid w:val="5FFD8BBD"/>
    <w:rsid w:val="5FFFE041"/>
    <w:rsid w:val="602C93E0"/>
    <w:rsid w:val="6041B76D"/>
    <w:rsid w:val="604D5E80"/>
    <w:rsid w:val="60502D99"/>
    <w:rsid w:val="60823D7E"/>
    <w:rsid w:val="60CB0C87"/>
    <w:rsid w:val="60DE0E33"/>
    <w:rsid w:val="61D264C4"/>
    <w:rsid w:val="61DF178E"/>
    <w:rsid w:val="62303B46"/>
    <w:rsid w:val="623E735A"/>
    <w:rsid w:val="62582486"/>
    <w:rsid w:val="6265E4D8"/>
    <w:rsid w:val="62947EB6"/>
    <w:rsid w:val="62A6020B"/>
    <w:rsid w:val="62F378BB"/>
    <w:rsid w:val="63392AC0"/>
    <w:rsid w:val="634301E5"/>
    <w:rsid w:val="6366FB9F"/>
    <w:rsid w:val="6368343D"/>
    <w:rsid w:val="637D269E"/>
    <w:rsid w:val="63983250"/>
    <w:rsid w:val="63DA1587"/>
    <w:rsid w:val="63E209CF"/>
    <w:rsid w:val="6405569C"/>
    <w:rsid w:val="642AE2E3"/>
    <w:rsid w:val="646A0EAF"/>
    <w:rsid w:val="646D68AB"/>
    <w:rsid w:val="6475F290"/>
    <w:rsid w:val="64A1141E"/>
    <w:rsid w:val="64D2545C"/>
    <w:rsid w:val="64E58C9F"/>
    <w:rsid w:val="64F00F32"/>
    <w:rsid w:val="65317D53"/>
    <w:rsid w:val="654910BB"/>
    <w:rsid w:val="6584B830"/>
    <w:rsid w:val="65E00B19"/>
    <w:rsid w:val="660908FB"/>
    <w:rsid w:val="66226A62"/>
    <w:rsid w:val="66790637"/>
    <w:rsid w:val="66932A44"/>
    <w:rsid w:val="6697CAB4"/>
    <w:rsid w:val="66B987D7"/>
    <w:rsid w:val="66C84732"/>
    <w:rsid w:val="66E4E11C"/>
    <w:rsid w:val="67AD77FC"/>
    <w:rsid w:val="67B1B43E"/>
    <w:rsid w:val="67C181F6"/>
    <w:rsid w:val="68745B74"/>
    <w:rsid w:val="6875CA54"/>
    <w:rsid w:val="68B4EB32"/>
    <w:rsid w:val="68E92018"/>
    <w:rsid w:val="6972F5B4"/>
    <w:rsid w:val="69794071"/>
    <w:rsid w:val="69815DD4"/>
    <w:rsid w:val="69A40A3A"/>
    <w:rsid w:val="69B0AFD4"/>
    <w:rsid w:val="69C3B529"/>
    <w:rsid w:val="69D2CB29"/>
    <w:rsid w:val="6A1C81DE"/>
    <w:rsid w:val="6A719117"/>
    <w:rsid w:val="6A7A4F47"/>
    <w:rsid w:val="6A7FAB77"/>
    <w:rsid w:val="6A97A976"/>
    <w:rsid w:val="6AC7DAE4"/>
    <w:rsid w:val="6AD049E6"/>
    <w:rsid w:val="6AD3DFAF"/>
    <w:rsid w:val="6ADA1C6F"/>
    <w:rsid w:val="6B28EF2E"/>
    <w:rsid w:val="6B4292E8"/>
    <w:rsid w:val="6B601EAD"/>
    <w:rsid w:val="6B74BE1B"/>
    <w:rsid w:val="6B8293BA"/>
    <w:rsid w:val="6BAC1EB8"/>
    <w:rsid w:val="6BB343E6"/>
    <w:rsid w:val="6BB844AD"/>
    <w:rsid w:val="6BBD41DA"/>
    <w:rsid w:val="6C07D3B7"/>
    <w:rsid w:val="6C6809C6"/>
    <w:rsid w:val="6C9AFE61"/>
    <w:rsid w:val="6C9CA793"/>
    <w:rsid w:val="6CA427AC"/>
    <w:rsid w:val="6D112C88"/>
    <w:rsid w:val="6D20DDF3"/>
    <w:rsid w:val="6D5C727C"/>
    <w:rsid w:val="6D666A78"/>
    <w:rsid w:val="6D83E6D0"/>
    <w:rsid w:val="6DB21107"/>
    <w:rsid w:val="6DC1277C"/>
    <w:rsid w:val="6DC3D904"/>
    <w:rsid w:val="6DF78E8E"/>
    <w:rsid w:val="6E50CC95"/>
    <w:rsid w:val="6E5FD55C"/>
    <w:rsid w:val="6E6AEFBF"/>
    <w:rsid w:val="6E871FC3"/>
    <w:rsid w:val="6E94CB13"/>
    <w:rsid w:val="6EBC0CDB"/>
    <w:rsid w:val="6EF74AFB"/>
    <w:rsid w:val="6F71E5C7"/>
    <w:rsid w:val="6F732907"/>
    <w:rsid w:val="6F8E0B18"/>
    <w:rsid w:val="6F94386B"/>
    <w:rsid w:val="6FC07303"/>
    <w:rsid w:val="6FDFEA51"/>
    <w:rsid w:val="701B6967"/>
    <w:rsid w:val="70403E39"/>
    <w:rsid w:val="707002BC"/>
    <w:rsid w:val="7086B509"/>
    <w:rsid w:val="70E0C810"/>
    <w:rsid w:val="70E38E31"/>
    <w:rsid w:val="70EF352B"/>
    <w:rsid w:val="7103E863"/>
    <w:rsid w:val="710BC31B"/>
    <w:rsid w:val="715ABC58"/>
    <w:rsid w:val="7161F3E3"/>
    <w:rsid w:val="71728094"/>
    <w:rsid w:val="71760907"/>
    <w:rsid w:val="71ABE2F5"/>
    <w:rsid w:val="722E87A2"/>
    <w:rsid w:val="726BA548"/>
    <w:rsid w:val="7273210F"/>
    <w:rsid w:val="72EAB06D"/>
    <w:rsid w:val="732731BE"/>
    <w:rsid w:val="73347C70"/>
    <w:rsid w:val="736745AF"/>
    <w:rsid w:val="737FF33A"/>
    <w:rsid w:val="73B82981"/>
    <w:rsid w:val="742D094B"/>
    <w:rsid w:val="74526511"/>
    <w:rsid w:val="7465D7AF"/>
    <w:rsid w:val="74865D5D"/>
    <w:rsid w:val="749656D6"/>
    <w:rsid w:val="74C55FBD"/>
    <w:rsid w:val="74D04CD1"/>
    <w:rsid w:val="74E17178"/>
    <w:rsid w:val="756DC7D0"/>
    <w:rsid w:val="7590D223"/>
    <w:rsid w:val="75A5CCC7"/>
    <w:rsid w:val="760A2120"/>
    <w:rsid w:val="76273084"/>
    <w:rsid w:val="76379D36"/>
    <w:rsid w:val="76423A3E"/>
    <w:rsid w:val="766C5397"/>
    <w:rsid w:val="76A0F3B7"/>
    <w:rsid w:val="76A294EF"/>
    <w:rsid w:val="76AC7CD1"/>
    <w:rsid w:val="76BFC70F"/>
    <w:rsid w:val="76F4C094"/>
    <w:rsid w:val="77112FC3"/>
    <w:rsid w:val="7748616D"/>
    <w:rsid w:val="77585F5B"/>
    <w:rsid w:val="776E6843"/>
    <w:rsid w:val="776F2133"/>
    <w:rsid w:val="777E3AEC"/>
    <w:rsid w:val="7793E3B5"/>
    <w:rsid w:val="779D05DC"/>
    <w:rsid w:val="77F5CF64"/>
    <w:rsid w:val="7803068E"/>
    <w:rsid w:val="78443412"/>
    <w:rsid w:val="786482A4"/>
    <w:rsid w:val="78733ADF"/>
    <w:rsid w:val="78BBD35B"/>
    <w:rsid w:val="791A0B4D"/>
    <w:rsid w:val="793AB75B"/>
    <w:rsid w:val="7965DBCA"/>
    <w:rsid w:val="79AB4C8A"/>
    <w:rsid w:val="7A29A5CF"/>
    <w:rsid w:val="7A54A9B2"/>
    <w:rsid w:val="7ADD4503"/>
    <w:rsid w:val="7B0F50CE"/>
    <w:rsid w:val="7B2250FD"/>
    <w:rsid w:val="7B298B96"/>
    <w:rsid w:val="7B74BEC9"/>
    <w:rsid w:val="7B8A3236"/>
    <w:rsid w:val="7BE00452"/>
    <w:rsid w:val="7C3CDDAA"/>
    <w:rsid w:val="7C51AC0F"/>
    <w:rsid w:val="7C5505C3"/>
    <w:rsid w:val="7C62B057"/>
    <w:rsid w:val="7C6439C1"/>
    <w:rsid w:val="7C7EA4D8"/>
    <w:rsid w:val="7CC9FE49"/>
    <w:rsid w:val="7D2B23ED"/>
    <w:rsid w:val="7D2C48AD"/>
    <w:rsid w:val="7D2E9FCC"/>
    <w:rsid w:val="7D4C0FB4"/>
    <w:rsid w:val="7D73600D"/>
    <w:rsid w:val="7D78DC3C"/>
    <w:rsid w:val="7D8D0606"/>
    <w:rsid w:val="7D963533"/>
    <w:rsid w:val="7E1BC21A"/>
    <w:rsid w:val="7EE7E015"/>
    <w:rsid w:val="7F444AA6"/>
    <w:rsid w:val="7FE4F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05ADB3"/>
  <w15:chartTrackingRefBased/>
  <w15:docId w15:val="{4CF0E5CA-7CB4-6044-B868-411CD7C4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070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1707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170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0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070"/>
    <w:rPr>
      <w:rFonts w:ascii="Times New Roman" w:eastAsia="Times New Roman" w:hAnsi="Times New Roman" w:cs="Times New Roman"/>
      <w:kern w:val="0"/>
      <w:sz w:val="20"/>
      <w:szCs w:val="20"/>
      <w:lang w:val="en-US" w:eastAsia="en-GB"/>
      <w14:ligatures w14:val="none"/>
    </w:rPr>
  </w:style>
  <w:style w:type="table" w:styleId="TableGrid">
    <w:name w:val="Table Grid"/>
    <w:basedOn w:val="TableNormal"/>
    <w:uiPriority w:val="39"/>
    <w:rsid w:val="00732CAD"/>
    <w:rPr>
      <w:rFonts w:ascii="Times New Roman" w:eastAsia="Times New Roman" w:hAnsi="Times New Roman" w:cs="Times New Roman"/>
      <w:kern w:val="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1E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1EEF"/>
    <w:rPr>
      <w:rFonts w:ascii="Times New Roman" w:eastAsia="Times New Roman" w:hAnsi="Times New Roman" w:cs="Times New Roman"/>
      <w:b/>
      <w:bCs/>
      <w:kern w:val="0"/>
      <w:sz w:val="20"/>
      <w:szCs w:val="20"/>
      <w:lang w:val="en-US" w:eastAsia="en-GB"/>
      <w14:ligatures w14:val="none"/>
    </w:rPr>
  </w:style>
  <w:style w:type="character" w:styleId="Mention">
    <w:name w:val="Mention"/>
    <w:basedOn w:val="DefaultParagraphFont"/>
    <w:uiPriority w:val="99"/>
    <w:unhideWhenUsed/>
    <w:rsid w:val="00B11EEF"/>
    <w:rPr>
      <w:color w:val="2B579A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A82B0A"/>
    <w:pPr>
      <w:jc w:val="center"/>
    </w:pPr>
    <w:rPr>
      <w:lang w:val="en-GB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82B0A"/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A82B0A"/>
    <w:rPr>
      <w:lang w:val="en-GB"/>
    </w:rPr>
  </w:style>
  <w:style w:type="character" w:customStyle="1" w:styleId="EndNoteBibliographyChar">
    <w:name w:val="EndNote Bibliography Char"/>
    <w:basedOn w:val="DefaultParagraphFont"/>
    <w:link w:val="EndNoteBibliography"/>
    <w:rsid w:val="00A82B0A"/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D777D8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normaltextrun">
    <w:name w:val="normaltextrun"/>
    <w:basedOn w:val="DefaultParagraphFont"/>
    <w:rsid w:val="00E90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1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18" Type="http://schemas.microsoft.com/office/2019/05/relationships/documenttasks" Target="documenttasks/documenttasks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documenttasks/documenttasks1.xml><?xml version="1.0" encoding="utf-8"?>
<t:Tasks xmlns:t="http://schemas.microsoft.com/office/tasks/2019/documenttasks" xmlns:oel="http://schemas.microsoft.com/office/2019/extlst">
  <t:Task id="{45A35890-0A36-104A-B556-D2A527D730B8}">
    <t:Anchor>
      <t:Comment id="953300418"/>
    </t:Anchor>
    <t:History>
      <t:Event id="{CC5FD922-2D3E-0049-92B6-16370BFA36B9}" time="2023-11-10T15:31:42.951Z">
        <t:Attribution userId="S::anna.lindstrand@ki.se::daf777e5-3a64-4620-a91a-8563e0ce4a23" userProvider="AD" userName="Anna Lindstrand"/>
        <t:Anchor>
          <t:Comment id="953300418"/>
        </t:Anchor>
        <t:Create/>
      </t:Event>
      <t:Event id="{F7149CD8-2410-514E-8699-EAEAEA309FA3}" time="2023-11-10T15:31:42.951Z">
        <t:Attribution userId="S::anna.lindstrand@ki.se::daf777e5-3a64-4620-a91a-8563e0ce4a23" userProvider="AD" userName="Anna Lindstrand"/>
        <t:Anchor>
          <t:Comment id="953300418"/>
        </t:Anchor>
        <t:Assign userId="S::esmee.frederique.ten.berk.de.boer@stud.ki.se::1a70b8b6-4e38-4b0a-9469-6fa492343341" userProvider="AD" userName="Esmee Frederique Ten Berk de Boer"/>
      </t:Event>
      <t:Event id="{E8C1FA57-C4BF-EF41-B0F1-124C7073A436}" time="2023-11-10T15:31:42.951Z">
        <t:Attribution userId="S::anna.lindstrand@ki.se::daf777e5-3a64-4620-a91a-8563e0ce4a23" userProvider="AD" userName="Anna Lindstrand"/>
        <t:Anchor>
          <t:Comment id="953300418"/>
        </t:Anchor>
        <t:SetTitle title="@Esmee Frederique Ten Berk de Boer you need to rerun this same @Jesper Eisfeldt"/>
      </t:Event>
    </t:History>
  </t:Task>
  <t:Task id="{662D019B-32A1-4894-B23D-8133874AA5E6}">
    <t:Anchor>
      <t:Comment id="726650736"/>
    </t:Anchor>
    <t:History>
      <t:Event id="{6753B962-1B4E-408C-B3C4-91FBC8BAC353}" time="2023-11-13T15:31:38.483Z">
        <t:Attribution userId="S::anna.lindstrand@ki.se::daf777e5-3a64-4620-a91a-8563e0ce4a23" userProvider="AD" userName="Anna Lindstrand"/>
        <t:Anchor>
          <t:Comment id="726650736"/>
        </t:Anchor>
        <t:Create/>
      </t:Event>
      <t:Event id="{FD88BF30-1877-4F80-89B4-65A51F189CF1}" time="2023-11-13T15:31:38.483Z">
        <t:Attribution userId="S::anna.lindstrand@ki.se::daf777e5-3a64-4620-a91a-8563e0ce4a23" userProvider="AD" userName="Anna Lindstrand"/>
        <t:Anchor>
          <t:Comment id="726650736"/>
        </t:Anchor>
        <t:Assign userId="S::esmee.ten.berk.de.boer@ki.se::2c8647e6-11c1-4be7-bb36-a8f578b7fcc4" userProvider="AD" userName="Esmee Frederique Ten Berk de Boer"/>
      </t:Event>
      <t:Event id="{B91F01BD-52F1-427D-9462-50D3BADB5C4B}" time="2023-11-13T15:31:38.483Z">
        <t:Attribution userId="S::anna.lindstrand@ki.se::daf777e5-3a64-4620-a91a-8563e0ce4a23" userProvider="AD" userName="Anna Lindstrand"/>
        <t:Anchor>
          <t:Comment id="726650736"/>
        </t:Anchor>
        <t:SetTitle title="@Esmee Frederique Ten Berk de Boer you missed this value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.~WRD0001</Template>
  <TotalTime>2</TotalTime>
  <Pages>12</Pages>
  <Words>1607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Lindstrand</dc:creator>
  <cp:keywords/>
  <dc:description/>
  <cp:lastModifiedBy>Anna Lindstrand</cp:lastModifiedBy>
  <cp:revision>3</cp:revision>
  <dcterms:created xsi:type="dcterms:W3CDTF">2024-07-05T13:59:00Z</dcterms:created>
  <dcterms:modified xsi:type="dcterms:W3CDTF">2024-07-05T14:12:00Z</dcterms:modified>
</cp:coreProperties>
</file>